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1BC5A8" w14:textId="77777777" w:rsidR="00F31EF8" w:rsidRDefault="001A7481" w:rsidP="00A83B9D">
      <w:pPr>
        <w:pStyle w:val="berschrift4"/>
        <w:ind w:hanging="1368"/>
        <w:rPr>
          <w:rFonts w:ascii="Lucida Calligraphy" w:eastAsia="Arial Unicode MS" w:hAnsi="Lucida Calligraphy" w:cs="Tahoma"/>
          <w:b/>
          <w:spacing w:val="20"/>
          <w:w w:val="150"/>
          <w:sz w:val="56"/>
          <w:szCs w:val="56"/>
        </w:rPr>
      </w:pPr>
      <w:r w:rsidRPr="001322A0">
        <w:rPr>
          <w:rFonts w:ascii="Lucida Calligraphy" w:eastAsia="Arial Unicode MS" w:hAnsi="Lucida Calligraphy" w:cs="Tahoma"/>
          <w:b/>
          <w:spacing w:val="20"/>
          <w:w w:val="150"/>
          <w:sz w:val="56"/>
          <w:szCs w:val="56"/>
        </w:rPr>
        <w:t xml:space="preserve">Programm </w:t>
      </w:r>
    </w:p>
    <w:p w14:paraId="257A95C6" w14:textId="77777777" w:rsidR="00BA5B43" w:rsidRPr="00BA5B43" w:rsidRDefault="00BA5B43" w:rsidP="00BA5B43">
      <w:pPr>
        <w:rPr>
          <w:rFonts w:eastAsia="Arial Unicode MS"/>
        </w:rPr>
      </w:pPr>
    </w:p>
    <w:p w14:paraId="6AD09B4D" w14:textId="66B39EAC" w:rsidR="001A7481" w:rsidRDefault="001A7481" w:rsidP="00F31EF8">
      <w:pPr>
        <w:pStyle w:val="berschrift4"/>
        <w:rPr>
          <w:rFonts w:ascii="Arial" w:eastAsia="Arial Unicode MS" w:hAnsi="Arial" w:cs="Arial"/>
          <w:b/>
          <w:spacing w:val="20"/>
          <w:w w:val="150"/>
          <w:sz w:val="28"/>
          <w:szCs w:val="28"/>
        </w:rPr>
      </w:pPr>
      <w:r w:rsidRPr="00F31EF8">
        <w:rPr>
          <w:rFonts w:ascii="Arial" w:eastAsia="Arial Unicode MS" w:hAnsi="Arial" w:cs="Arial"/>
          <w:b/>
          <w:spacing w:val="20"/>
          <w:w w:val="150"/>
          <w:sz w:val="28"/>
          <w:szCs w:val="28"/>
        </w:rPr>
        <w:t xml:space="preserve">bis </w:t>
      </w:r>
      <w:r w:rsidR="00204A62">
        <w:rPr>
          <w:rFonts w:ascii="Arial" w:eastAsia="Arial Unicode MS" w:hAnsi="Arial" w:cs="Arial"/>
          <w:b/>
          <w:spacing w:val="20"/>
          <w:w w:val="150"/>
          <w:sz w:val="28"/>
          <w:szCs w:val="28"/>
        </w:rPr>
        <w:t>nach</w:t>
      </w:r>
      <w:r w:rsidR="00555B0A">
        <w:rPr>
          <w:rFonts w:ascii="Arial" w:eastAsia="Arial Unicode MS" w:hAnsi="Arial" w:cs="Arial"/>
          <w:b/>
          <w:spacing w:val="20"/>
          <w:w w:val="150"/>
          <w:sz w:val="28"/>
          <w:szCs w:val="28"/>
        </w:rPr>
        <w:t xml:space="preserve"> den</w:t>
      </w:r>
      <w:r w:rsidR="00FE0276">
        <w:rPr>
          <w:rFonts w:ascii="Arial" w:eastAsia="Arial Unicode MS" w:hAnsi="Arial" w:cs="Arial"/>
          <w:b/>
          <w:spacing w:val="20"/>
          <w:w w:val="150"/>
          <w:sz w:val="28"/>
          <w:szCs w:val="28"/>
        </w:rPr>
        <w:t xml:space="preserve"> </w:t>
      </w:r>
      <w:r w:rsidR="00204A62">
        <w:rPr>
          <w:rFonts w:ascii="Arial" w:eastAsia="Arial Unicode MS" w:hAnsi="Arial" w:cs="Arial"/>
          <w:b/>
          <w:spacing w:val="20"/>
          <w:w w:val="150"/>
          <w:sz w:val="28"/>
          <w:szCs w:val="28"/>
        </w:rPr>
        <w:t>Weihnachtsferien</w:t>
      </w:r>
    </w:p>
    <w:p w14:paraId="5FE2D906" w14:textId="77777777" w:rsidR="0029283C" w:rsidRPr="0029283C" w:rsidRDefault="0029283C" w:rsidP="0029283C">
      <w:pPr>
        <w:rPr>
          <w:rFonts w:eastAsia="Arial Unicode MS"/>
        </w:rPr>
      </w:pPr>
    </w:p>
    <w:p w14:paraId="1CACA55B" w14:textId="19A81CBD" w:rsidR="00DE6E3B" w:rsidRPr="00C3324A" w:rsidRDefault="0029283C" w:rsidP="00C3324A">
      <w:pPr>
        <w:shd w:val="clear" w:color="auto" w:fill="002060"/>
        <w:rPr>
          <w:rFonts w:eastAsia="Arial Unicode MS"/>
          <w:sz w:val="28"/>
          <w:szCs w:val="28"/>
        </w:rPr>
      </w:pPr>
      <w:r w:rsidRPr="0029283C">
        <w:rPr>
          <w:rFonts w:eastAsia="Arial Unicode MS"/>
          <w:sz w:val="28"/>
          <w:szCs w:val="28"/>
        </w:rPr>
        <w:t>Abmeldungen bitte bis spätestens 2 Tage vor den Gruppenstunden</w:t>
      </w:r>
      <w:r w:rsidR="00EB5910">
        <w:rPr>
          <w:rFonts w:eastAsia="Arial Unicode MS"/>
          <w:sz w:val="28"/>
          <w:szCs w:val="28"/>
        </w:rPr>
        <w:t>!</w:t>
      </w:r>
    </w:p>
    <w:p w14:paraId="564A11DB" w14:textId="670F834C" w:rsidR="000E1EF0" w:rsidRDefault="00204A62" w:rsidP="00BE2D8B">
      <w:pPr>
        <w:spacing w:before="240" w:after="240"/>
        <w:outlineLvl w:val="0"/>
        <w:rPr>
          <w:sz w:val="36"/>
          <w:szCs w:val="36"/>
        </w:rPr>
      </w:pPr>
      <w:r>
        <w:rPr>
          <w:sz w:val="36"/>
          <w:szCs w:val="36"/>
        </w:rPr>
        <w:t>August</w:t>
      </w:r>
    </w:p>
    <w:tbl>
      <w:tblPr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675"/>
        <w:gridCol w:w="1695"/>
        <w:gridCol w:w="4379"/>
        <w:gridCol w:w="80"/>
        <w:gridCol w:w="724"/>
      </w:tblGrid>
      <w:tr w:rsidR="000F6C98" w:rsidRPr="00A06A1C" w14:paraId="74C6DDCB" w14:textId="77777777" w:rsidTr="00EB5910">
        <w:trPr>
          <w:trHeight w:val="288"/>
        </w:trPr>
        <w:tc>
          <w:tcPr>
            <w:tcW w:w="460" w:type="pct"/>
            <w:vAlign w:val="center"/>
          </w:tcPr>
          <w:p w14:paraId="729BD912" w14:textId="77777777" w:rsidR="000E1EF0" w:rsidRPr="0029283C" w:rsidRDefault="000E1EF0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6" w:type="pct"/>
            <w:vAlign w:val="center"/>
          </w:tcPr>
          <w:p w14:paraId="5FE37190" w14:textId="139DCDA8" w:rsidR="000E1EF0" w:rsidRPr="0029283C" w:rsidRDefault="00762582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29</w:t>
            </w:r>
            <w:r w:rsidR="000E1EF0"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19" w:type="pct"/>
            <w:vAlign w:val="center"/>
          </w:tcPr>
          <w:p w14:paraId="33887C0D" w14:textId="2D926CA4" w:rsidR="000E1EF0" w:rsidRDefault="000E1EF0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160BD74A" w14:textId="77B35785" w:rsidR="000E1EF0" w:rsidRPr="00BD1BD2" w:rsidRDefault="00762582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3" w:type="pct"/>
            <w:gridSpan w:val="2"/>
            <w:vAlign w:val="center"/>
          </w:tcPr>
          <w:p w14:paraId="5F4F002E" w14:textId="10C86DB1" w:rsidR="000E1EF0" w:rsidRDefault="00C14ADA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0F6C98" w14:paraId="14F0DD02" w14:textId="77777777" w:rsidTr="00EB5910">
        <w:trPr>
          <w:trHeight w:val="283"/>
        </w:trPr>
        <w:tc>
          <w:tcPr>
            <w:tcW w:w="460" w:type="pct"/>
            <w:vAlign w:val="center"/>
          </w:tcPr>
          <w:p w14:paraId="73F89944" w14:textId="77777777" w:rsidR="004715A8" w:rsidRDefault="004715A8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231CBB0B" w14:textId="77777777" w:rsidR="004715A8" w:rsidRDefault="004715A8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204059DC" w14:textId="77777777" w:rsidR="004715A8" w:rsidRDefault="004715A8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5FC3FDA0" w14:textId="257952E8" w:rsidR="004715A8" w:rsidRDefault="00762582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</w:t>
            </w:r>
            <w:r w:rsidR="004A6C9E"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o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ns</w:t>
            </w:r>
          </w:p>
        </w:tc>
        <w:tc>
          <w:tcPr>
            <w:tcW w:w="483" w:type="pct"/>
            <w:gridSpan w:val="2"/>
            <w:vAlign w:val="center"/>
          </w:tcPr>
          <w:p w14:paraId="7CE5BF82" w14:textId="2EFFEB94" w:rsidR="004715A8" w:rsidRDefault="00C14ADA" w:rsidP="00BE2D8B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  <w:tr w:rsidR="00D733CA" w14:paraId="70046973" w14:textId="77777777" w:rsidTr="00EB5910">
        <w:trPr>
          <w:trHeight w:val="283"/>
        </w:trPr>
        <w:tc>
          <w:tcPr>
            <w:tcW w:w="460" w:type="pct"/>
            <w:vAlign w:val="center"/>
          </w:tcPr>
          <w:p w14:paraId="529BB749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3AD354B8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865F195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59F1B9B1" w14:textId="010CBE66" w:rsidR="00D733CA" w:rsidRDefault="00762582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35" w:type="pct"/>
            <w:vAlign w:val="center"/>
          </w:tcPr>
          <w:p w14:paraId="296DAFF7" w14:textId="431BB4F3" w:rsidR="00D733CA" w:rsidRDefault="00C14AD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D733CA" w14:paraId="2EFC7630" w14:textId="77777777" w:rsidTr="00EB5910">
        <w:trPr>
          <w:trHeight w:val="283"/>
        </w:trPr>
        <w:tc>
          <w:tcPr>
            <w:tcW w:w="460" w:type="pct"/>
            <w:vAlign w:val="center"/>
          </w:tcPr>
          <w:p w14:paraId="2F5C52D3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03E240FF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19E43009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621381FD" w14:textId="42EF06CD" w:rsidR="00D733CA" w:rsidRDefault="002466F1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35" w:type="pct"/>
            <w:vAlign w:val="center"/>
          </w:tcPr>
          <w:p w14:paraId="216EB402" w14:textId="72ED1E49" w:rsidR="00D733CA" w:rsidRDefault="00C14AD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D733CA" w14:paraId="78F7D759" w14:textId="77777777" w:rsidTr="00EB5910">
        <w:trPr>
          <w:trHeight w:val="283"/>
        </w:trPr>
        <w:tc>
          <w:tcPr>
            <w:tcW w:w="460" w:type="pct"/>
            <w:vAlign w:val="center"/>
          </w:tcPr>
          <w:p w14:paraId="62DF11E7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22BEAC54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07E5CB17" w14:textId="77777777" w:rsidR="00D733CA" w:rsidRDefault="00D733C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15ACEA27" w14:textId="6EE251CC" w:rsidR="00D733CA" w:rsidRDefault="002466F1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35" w:type="pct"/>
            <w:vAlign w:val="center"/>
          </w:tcPr>
          <w:p w14:paraId="259FA7DF" w14:textId="3B7CE68A" w:rsidR="00D733CA" w:rsidRDefault="00C14ADA" w:rsidP="00BC1EC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F62333" w14:paraId="2F866D02" w14:textId="77777777" w:rsidTr="00EB5910">
        <w:trPr>
          <w:trHeight w:val="283"/>
        </w:trPr>
        <w:tc>
          <w:tcPr>
            <w:tcW w:w="460" w:type="pct"/>
            <w:vAlign w:val="center"/>
          </w:tcPr>
          <w:p w14:paraId="1FE8638D" w14:textId="77777777" w:rsidR="008E0ECA" w:rsidRDefault="008E0EC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313FD78A" w14:textId="77777777" w:rsidR="008E0ECA" w:rsidRDefault="008E0EC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793C8F43" w14:textId="77777777" w:rsidR="008E0ECA" w:rsidRDefault="008E0EC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2350FE25" w14:textId="31E5EE20" w:rsidR="008E0ECA" w:rsidRDefault="002466F1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35" w:type="pct"/>
            <w:vAlign w:val="center"/>
          </w:tcPr>
          <w:p w14:paraId="75328E35" w14:textId="6A8CF285" w:rsidR="008E0ECA" w:rsidRDefault="00C14AD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F62333" w14:paraId="254E60B4" w14:textId="77777777" w:rsidTr="00EB5910">
        <w:trPr>
          <w:trHeight w:val="283"/>
        </w:trPr>
        <w:tc>
          <w:tcPr>
            <w:tcW w:w="460" w:type="pct"/>
            <w:vAlign w:val="center"/>
          </w:tcPr>
          <w:p w14:paraId="0DFD1CE2" w14:textId="77777777" w:rsidR="008E0ECA" w:rsidRDefault="008E0EC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4249D45B" w14:textId="77777777" w:rsidR="008E0ECA" w:rsidRDefault="008E0EC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25648120" w14:textId="77777777" w:rsidR="008E0ECA" w:rsidRDefault="008E0EC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1BBA68D7" w14:textId="47DD26AF" w:rsidR="008E0ECA" w:rsidRDefault="00EC65F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Tigers</w:t>
            </w:r>
          </w:p>
        </w:tc>
        <w:tc>
          <w:tcPr>
            <w:tcW w:w="435" w:type="pct"/>
            <w:vAlign w:val="center"/>
          </w:tcPr>
          <w:p w14:paraId="5954CD21" w14:textId="5321968A" w:rsidR="008E0ECA" w:rsidRDefault="00EC65F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</w:tbl>
    <w:p w14:paraId="31C2893B" w14:textId="77777777" w:rsidR="00065907" w:rsidRDefault="00065907" w:rsidP="00BE2D8B">
      <w:pPr>
        <w:spacing w:before="240" w:after="240"/>
        <w:outlineLvl w:val="0"/>
        <w:rPr>
          <w:sz w:val="36"/>
          <w:szCs w:val="36"/>
        </w:rPr>
      </w:pPr>
    </w:p>
    <w:p w14:paraId="24BCE519" w14:textId="221F2AFC" w:rsidR="000E1EF0" w:rsidRDefault="00204A62" w:rsidP="00BE2D8B">
      <w:pPr>
        <w:spacing w:before="240" w:after="240"/>
        <w:outlineLvl w:val="0"/>
        <w:rPr>
          <w:sz w:val="36"/>
          <w:szCs w:val="36"/>
        </w:rPr>
      </w:pPr>
      <w:r>
        <w:rPr>
          <w:sz w:val="36"/>
          <w:szCs w:val="36"/>
        </w:rPr>
        <w:t>September</w:t>
      </w:r>
    </w:p>
    <w:tbl>
      <w:tblPr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674"/>
        <w:gridCol w:w="1697"/>
        <w:gridCol w:w="4380"/>
        <w:gridCol w:w="80"/>
        <w:gridCol w:w="724"/>
      </w:tblGrid>
      <w:tr w:rsidR="002466F1" w:rsidRPr="00A06A1C" w14:paraId="5C5C42D2" w14:textId="77777777" w:rsidTr="002466F1">
        <w:trPr>
          <w:trHeight w:val="288"/>
        </w:trPr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4D64B" w14:textId="7B233C2F" w:rsidR="002466F1" w:rsidRPr="00F341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BA1C" w14:textId="0AEB75C4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05</w:t>
            </w: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9AD38" w14:textId="45EEF5CC" w:rsidR="002466F1" w:rsidRPr="00F341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73081" w14:textId="2B3F8DD0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CCC0A" w14:textId="3879D59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2466F1" w:rsidRPr="00A06A1C" w14:paraId="3B6B421B" w14:textId="77777777" w:rsidTr="002466F1">
        <w:trPr>
          <w:trHeight w:val="288"/>
        </w:trPr>
        <w:tc>
          <w:tcPr>
            <w:tcW w:w="459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4F526DDE" w14:textId="77777777" w:rsidR="002466F1" w:rsidRPr="00F341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 w:rsidRPr="00F34185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284DB624" w14:textId="2FA8E75B" w:rsidR="002466F1" w:rsidRPr="00F341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12</w:t>
            </w:r>
            <w:r w:rsidRPr="00F34185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.</w:t>
            </w:r>
          </w:p>
        </w:tc>
        <w:tc>
          <w:tcPr>
            <w:tcW w:w="1020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48514A69" w14:textId="77777777" w:rsidR="002466F1" w:rsidRPr="00F341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F34185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71A074FC" w14:textId="792E9AA1" w:rsidR="002466F1" w:rsidRPr="00F341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JUBLA TAG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33B4D565" w14:textId="0922C420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</w:p>
        </w:tc>
      </w:tr>
      <w:tr w:rsidR="002466F1" w:rsidRPr="00A06A1C" w14:paraId="2D1651E8" w14:textId="77777777" w:rsidTr="004A6C9E">
        <w:trPr>
          <w:trHeight w:val="288"/>
        </w:trPr>
        <w:tc>
          <w:tcPr>
            <w:tcW w:w="459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28243172" w14:textId="07E73371" w:rsidR="002466F1" w:rsidRPr="004A6C9E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Fr.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0F899E6F" w14:textId="4E6982D7" w:rsidR="002466F1" w:rsidRPr="004A6C9E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18.</w:t>
            </w:r>
          </w:p>
        </w:tc>
        <w:tc>
          <w:tcPr>
            <w:tcW w:w="1020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2D8FCEC2" w14:textId="5864B059" w:rsidR="002466F1" w:rsidRPr="004A6C9E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18.30</w:t>
            </w:r>
          </w:p>
        </w:tc>
        <w:tc>
          <w:tcPr>
            <w:tcW w:w="2633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00FBB86E" w14:textId="4DDB9A76" w:rsidR="002466F1" w:rsidRPr="004A6C9E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 xml:space="preserve">Sola Rückblick </w:t>
            </w:r>
          </w:p>
        </w:tc>
        <w:tc>
          <w:tcPr>
            <w:tcW w:w="483" w:type="pct"/>
            <w:gridSpan w:val="2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53DF002B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</w:p>
        </w:tc>
      </w:tr>
      <w:tr w:rsidR="002466F1" w:rsidRPr="00A06A1C" w14:paraId="0AB4D0BE" w14:textId="77777777" w:rsidTr="004A6C9E">
        <w:trPr>
          <w:trHeight w:val="288"/>
        </w:trPr>
        <w:tc>
          <w:tcPr>
            <w:tcW w:w="459" w:type="pct"/>
            <w:tcBorders>
              <w:top w:val="nil"/>
            </w:tcBorders>
            <w:vAlign w:val="center"/>
          </w:tcPr>
          <w:p w14:paraId="4C50FFE1" w14:textId="77777777" w:rsidR="002466F1" w:rsidRPr="0029283C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nil"/>
            </w:tcBorders>
            <w:vAlign w:val="center"/>
          </w:tcPr>
          <w:p w14:paraId="5A754955" w14:textId="432B2F69" w:rsidR="002466F1" w:rsidRPr="0029283C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19.</w:t>
            </w:r>
          </w:p>
        </w:tc>
        <w:tc>
          <w:tcPr>
            <w:tcW w:w="1020" w:type="pct"/>
            <w:tcBorders>
              <w:top w:val="nil"/>
            </w:tcBorders>
            <w:vAlign w:val="center"/>
          </w:tcPr>
          <w:p w14:paraId="608B1F9D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tcBorders>
              <w:top w:val="nil"/>
            </w:tcBorders>
            <w:vAlign w:val="center"/>
          </w:tcPr>
          <w:p w14:paraId="5448ACCA" w14:textId="596E426A" w:rsidR="002466F1" w:rsidRPr="00BD1BD2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Wolves </w:t>
            </w:r>
          </w:p>
        </w:tc>
        <w:tc>
          <w:tcPr>
            <w:tcW w:w="483" w:type="pct"/>
            <w:gridSpan w:val="2"/>
            <w:tcBorders>
              <w:top w:val="nil"/>
            </w:tcBorders>
            <w:vAlign w:val="center"/>
          </w:tcPr>
          <w:p w14:paraId="0319AAA9" w14:textId="1DBC83A1" w:rsidR="002466F1" w:rsidRDefault="00C14ADA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2466F1" w:rsidRPr="00A06A1C" w14:paraId="46DF3386" w14:textId="77777777" w:rsidTr="004B2940">
        <w:trPr>
          <w:trHeight w:val="288"/>
        </w:trPr>
        <w:tc>
          <w:tcPr>
            <w:tcW w:w="459" w:type="pct"/>
            <w:vAlign w:val="center"/>
          </w:tcPr>
          <w:p w14:paraId="55B8B71B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2A556C7B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2A2F6188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76BD76BE" w14:textId="3B21B70C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Fizzers</w:t>
            </w:r>
          </w:p>
        </w:tc>
        <w:tc>
          <w:tcPr>
            <w:tcW w:w="483" w:type="pct"/>
            <w:gridSpan w:val="2"/>
            <w:vAlign w:val="center"/>
          </w:tcPr>
          <w:p w14:paraId="5D815D25" w14:textId="35642BF3" w:rsidR="002466F1" w:rsidRDefault="00C14ADA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2466F1" w:rsidRPr="00A06A1C" w14:paraId="0399F3C2" w14:textId="77777777" w:rsidTr="004B2940">
        <w:trPr>
          <w:trHeight w:val="288"/>
        </w:trPr>
        <w:tc>
          <w:tcPr>
            <w:tcW w:w="459" w:type="pct"/>
            <w:vAlign w:val="center"/>
          </w:tcPr>
          <w:p w14:paraId="7BC888C6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5733FFC0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00E75147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4525D32E" w14:textId="4E8D1CF3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3" w:type="pct"/>
            <w:gridSpan w:val="2"/>
            <w:vAlign w:val="center"/>
          </w:tcPr>
          <w:p w14:paraId="57236301" w14:textId="7A10303C" w:rsidR="002466F1" w:rsidRDefault="00C14ADA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2466F1" w:rsidRPr="00A06A1C" w14:paraId="5EFFE538" w14:textId="77777777" w:rsidTr="004B2940">
        <w:trPr>
          <w:trHeight w:val="288"/>
        </w:trPr>
        <w:tc>
          <w:tcPr>
            <w:tcW w:w="459" w:type="pct"/>
            <w:vAlign w:val="center"/>
          </w:tcPr>
          <w:p w14:paraId="44291D83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85E01BA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4975464A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1" w:type="pct"/>
            <w:gridSpan w:val="2"/>
            <w:vAlign w:val="center"/>
          </w:tcPr>
          <w:p w14:paraId="3316592E" w14:textId="39937514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35" w:type="pct"/>
            <w:vAlign w:val="center"/>
          </w:tcPr>
          <w:p w14:paraId="7B67FA72" w14:textId="3FD88E8E" w:rsidR="002466F1" w:rsidRDefault="00C14ADA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2466F1" w14:paraId="702E8E66" w14:textId="77777777" w:rsidTr="004B2940">
        <w:trPr>
          <w:trHeight w:val="283"/>
        </w:trPr>
        <w:tc>
          <w:tcPr>
            <w:tcW w:w="459" w:type="pct"/>
            <w:vAlign w:val="center"/>
          </w:tcPr>
          <w:p w14:paraId="1A096E49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6D8B14C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72169516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1" w:type="pct"/>
            <w:gridSpan w:val="2"/>
            <w:vAlign w:val="center"/>
          </w:tcPr>
          <w:p w14:paraId="67625D28" w14:textId="1A47B573" w:rsidR="002466F1" w:rsidRDefault="001233C4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Monkeys</w:t>
            </w:r>
          </w:p>
        </w:tc>
        <w:tc>
          <w:tcPr>
            <w:tcW w:w="435" w:type="pct"/>
            <w:vAlign w:val="center"/>
          </w:tcPr>
          <w:p w14:paraId="439CC496" w14:textId="03E8A497" w:rsidR="002466F1" w:rsidRDefault="001233C4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  <w:tr w:rsidR="002466F1" w:rsidRPr="00A06A1C" w14:paraId="026A71B1" w14:textId="77777777" w:rsidTr="004B2940">
        <w:trPr>
          <w:trHeight w:val="288"/>
        </w:trPr>
        <w:tc>
          <w:tcPr>
            <w:tcW w:w="459" w:type="pct"/>
            <w:vAlign w:val="center"/>
          </w:tcPr>
          <w:p w14:paraId="024DD6D0" w14:textId="77777777" w:rsidR="002466F1" w:rsidRPr="00830B85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vAlign w:val="center"/>
          </w:tcPr>
          <w:p w14:paraId="7F3694CB" w14:textId="34E8FFE3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26</w:t>
            </w:r>
            <w:r w:rsidRPr="00B60017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20" w:type="pct"/>
            <w:vAlign w:val="center"/>
          </w:tcPr>
          <w:p w14:paraId="6BF72888" w14:textId="7777777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1" w:type="pct"/>
            <w:gridSpan w:val="2"/>
            <w:vAlign w:val="center"/>
          </w:tcPr>
          <w:p w14:paraId="03DAD2AF" w14:textId="3AB6F3B7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Racoons</w:t>
            </w:r>
          </w:p>
        </w:tc>
        <w:tc>
          <w:tcPr>
            <w:tcW w:w="435" w:type="pct"/>
            <w:vAlign w:val="center"/>
          </w:tcPr>
          <w:p w14:paraId="7CD13EFD" w14:textId="4A3F00E9" w:rsidR="002466F1" w:rsidRDefault="00C14ADA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2466F1" w:rsidRPr="00A06A1C" w14:paraId="4B987C92" w14:textId="77777777" w:rsidTr="004B2940">
        <w:trPr>
          <w:trHeight w:val="288"/>
        </w:trPr>
        <w:tc>
          <w:tcPr>
            <w:tcW w:w="459" w:type="pct"/>
            <w:vAlign w:val="center"/>
          </w:tcPr>
          <w:p w14:paraId="4898377E" w14:textId="77777777" w:rsidR="002466F1" w:rsidRPr="00B60017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1295AC5A" w14:textId="77777777" w:rsidR="002466F1" w:rsidRPr="00B60017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1301BF6E" w14:textId="77777777" w:rsidR="002466F1" w:rsidRPr="00FF0D90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1" w:type="pct"/>
            <w:gridSpan w:val="2"/>
            <w:vAlign w:val="center"/>
          </w:tcPr>
          <w:p w14:paraId="4519A46B" w14:textId="1ACD42ED" w:rsidR="002466F1" w:rsidRDefault="002466F1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35" w:type="pct"/>
            <w:vAlign w:val="center"/>
          </w:tcPr>
          <w:p w14:paraId="03C58553" w14:textId="4D8822E8" w:rsidR="002466F1" w:rsidRDefault="00C14ADA" w:rsidP="002466F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</w:tbl>
    <w:p w14:paraId="11D39099" w14:textId="77777777" w:rsidR="00065907" w:rsidRDefault="00065907" w:rsidP="00B75764">
      <w:pPr>
        <w:spacing w:before="240" w:after="240"/>
        <w:outlineLvl w:val="0"/>
        <w:rPr>
          <w:sz w:val="36"/>
          <w:szCs w:val="36"/>
        </w:rPr>
      </w:pPr>
    </w:p>
    <w:p w14:paraId="397FC025" w14:textId="59F5B0CB" w:rsidR="00131A9A" w:rsidRDefault="00204A62" w:rsidP="00BE2D8B">
      <w:pPr>
        <w:spacing w:before="240" w:after="240"/>
        <w:outlineLvl w:val="0"/>
        <w:rPr>
          <w:sz w:val="36"/>
          <w:szCs w:val="36"/>
        </w:rPr>
      </w:pPr>
      <w:r>
        <w:rPr>
          <w:sz w:val="36"/>
          <w:szCs w:val="36"/>
        </w:rPr>
        <w:t>Oktober</w:t>
      </w:r>
    </w:p>
    <w:tbl>
      <w:tblPr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675"/>
        <w:gridCol w:w="1695"/>
        <w:gridCol w:w="4379"/>
        <w:gridCol w:w="80"/>
        <w:gridCol w:w="724"/>
      </w:tblGrid>
      <w:tr w:rsidR="00FB6DEA" w:rsidRPr="00A06A1C" w14:paraId="15C0B9D5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6CCDD44E" w14:textId="77777777" w:rsidR="00FB6DEA" w:rsidRPr="0029283C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6" w:type="pct"/>
            <w:vAlign w:val="center"/>
          </w:tcPr>
          <w:p w14:paraId="2F569525" w14:textId="002B6D35" w:rsidR="00FB6DEA" w:rsidRPr="0029283C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03</w:t>
            </w: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19" w:type="pct"/>
            <w:vAlign w:val="center"/>
          </w:tcPr>
          <w:p w14:paraId="27A479FE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6BE8DF09" w14:textId="70096256" w:rsidR="00FB6DEA" w:rsidRPr="00BD1BD2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3" w:type="pct"/>
            <w:gridSpan w:val="2"/>
            <w:vAlign w:val="center"/>
          </w:tcPr>
          <w:p w14:paraId="5FC14D56" w14:textId="6723D29B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FB6DEA" w14:paraId="3E8C6805" w14:textId="77777777" w:rsidTr="00F34185">
        <w:trPr>
          <w:trHeight w:val="283"/>
        </w:trPr>
        <w:tc>
          <w:tcPr>
            <w:tcW w:w="460" w:type="pct"/>
            <w:vAlign w:val="center"/>
          </w:tcPr>
          <w:p w14:paraId="1DA5CED6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7CFCB2E4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0567DC27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7C75794A" w14:textId="38E48743" w:rsidR="00FB6DEA" w:rsidRDefault="00EC65F6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Tigers</w:t>
            </w:r>
          </w:p>
        </w:tc>
        <w:tc>
          <w:tcPr>
            <w:tcW w:w="483" w:type="pct"/>
            <w:gridSpan w:val="2"/>
            <w:vAlign w:val="center"/>
          </w:tcPr>
          <w:p w14:paraId="41BB03C5" w14:textId="75DF57AA" w:rsidR="00FB6DEA" w:rsidRDefault="00EC65F6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FB6DEA" w14:paraId="7C36FABE" w14:textId="77777777" w:rsidTr="00F34185">
        <w:trPr>
          <w:trHeight w:val="283"/>
        </w:trPr>
        <w:tc>
          <w:tcPr>
            <w:tcW w:w="460" w:type="pct"/>
            <w:vAlign w:val="center"/>
          </w:tcPr>
          <w:p w14:paraId="2B7F5E49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5050E186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49E8A4B3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7D034AC1" w14:textId="325097DE" w:rsidR="00FB6DEA" w:rsidRDefault="001233C4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Monkeys</w:t>
            </w:r>
          </w:p>
        </w:tc>
        <w:tc>
          <w:tcPr>
            <w:tcW w:w="435" w:type="pct"/>
            <w:vAlign w:val="center"/>
          </w:tcPr>
          <w:p w14:paraId="0257C541" w14:textId="17BDAD35" w:rsidR="00FB6DEA" w:rsidRDefault="00065907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FB6DEA" w:rsidRPr="00A06A1C" w14:paraId="65BF9C34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023CECC6" w14:textId="1C91FB89" w:rsidR="00FB6DEA" w:rsidRPr="0029283C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6" w:type="pct"/>
            <w:vAlign w:val="center"/>
          </w:tcPr>
          <w:p w14:paraId="76542A77" w14:textId="5EA85BE6" w:rsidR="00FB6DEA" w:rsidRPr="0029283C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24</w:t>
            </w:r>
            <w:r w:rsidRPr="00B60017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19" w:type="pct"/>
            <w:vAlign w:val="center"/>
          </w:tcPr>
          <w:p w14:paraId="15EDFC77" w14:textId="5F1FA153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65FB148E" w14:textId="40D033C0" w:rsidR="00FB6DEA" w:rsidRPr="00BD1BD2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3" w:type="pct"/>
            <w:gridSpan w:val="2"/>
            <w:vAlign w:val="center"/>
          </w:tcPr>
          <w:p w14:paraId="6C5075AF" w14:textId="7B68D182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FB6DEA" w:rsidRPr="00A06A1C" w14:paraId="452F91E9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6C9E3AF8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0D492F56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4BA9B7A7" w14:textId="2AEA9594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48F77176" w14:textId="67A0DD32" w:rsidR="00FB6DEA" w:rsidRPr="00BD1BD2" w:rsidRDefault="00B94512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Racoons</w:t>
            </w:r>
          </w:p>
        </w:tc>
        <w:tc>
          <w:tcPr>
            <w:tcW w:w="483" w:type="pct"/>
            <w:gridSpan w:val="2"/>
            <w:vAlign w:val="center"/>
          </w:tcPr>
          <w:p w14:paraId="57C89601" w14:textId="683E57EE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FB6DEA" w:rsidRPr="00A06A1C" w14:paraId="70E74782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775603F1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39E23A73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36E91808" w14:textId="0479228A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274BC4F9" w14:textId="32C994F7" w:rsidR="00FB6DEA" w:rsidRPr="00BD1BD2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Fizzers</w:t>
            </w:r>
          </w:p>
        </w:tc>
        <w:tc>
          <w:tcPr>
            <w:tcW w:w="483" w:type="pct"/>
            <w:gridSpan w:val="2"/>
            <w:vAlign w:val="center"/>
          </w:tcPr>
          <w:p w14:paraId="20D044AC" w14:textId="5B5FF200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FB6DEA" w:rsidRPr="00A06A1C" w14:paraId="2C22880E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379C22DF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7BF2A059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25FE6048" w14:textId="43CA56F4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2AC07DDA" w14:textId="4E111357" w:rsidR="00FB6DEA" w:rsidRPr="00BD1BD2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Kids</w:t>
            </w:r>
          </w:p>
        </w:tc>
        <w:tc>
          <w:tcPr>
            <w:tcW w:w="483" w:type="pct"/>
            <w:gridSpan w:val="2"/>
            <w:vAlign w:val="center"/>
          </w:tcPr>
          <w:p w14:paraId="35A8E9EA" w14:textId="3B97362B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FB6DEA" w:rsidRPr="00A06A1C" w14:paraId="17B5A8CB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524BB134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3CD9F8EC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112F5831" w14:textId="2F192A25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60571D33" w14:textId="68F50EB6" w:rsidR="00FB6DEA" w:rsidRPr="00BD1BD2" w:rsidRDefault="002466F1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83" w:type="pct"/>
            <w:gridSpan w:val="2"/>
            <w:vAlign w:val="center"/>
          </w:tcPr>
          <w:p w14:paraId="09081FB9" w14:textId="6F12F52B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FB6DEA" w:rsidRPr="00A06A1C" w14:paraId="3AF64CF7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41EC72D6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26FE5416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05EC8964" w14:textId="15F361D2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5E5F7A0C" w14:textId="64E54CAF" w:rsidR="00FB6DEA" w:rsidRPr="00BD1BD2" w:rsidRDefault="002466F1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83" w:type="pct"/>
            <w:gridSpan w:val="2"/>
            <w:vAlign w:val="center"/>
          </w:tcPr>
          <w:p w14:paraId="0FDA0B75" w14:textId="053EC104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FB6DEA" w:rsidRPr="00A06A1C" w14:paraId="0717E516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3B88969E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0206F3A2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FBD4539" w14:textId="3ABC2BE6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7B157E76" w14:textId="724C443C" w:rsidR="00FB6DEA" w:rsidRPr="00BD1BD2" w:rsidRDefault="002466F1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83" w:type="pct"/>
            <w:gridSpan w:val="2"/>
            <w:vAlign w:val="center"/>
          </w:tcPr>
          <w:p w14:paraId="02A17526" w14:textId="7B76E4F8" w:rsidR="00FB6DEA" w:rsidRDefault="00C14AD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  <w:tr w:rsidR="00FB6DEA" w:rsidRPr="00A06A1C" w14:paraId="0F334195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51177D90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0D38E325" w14:textId="77777777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A6EB025" w14:textId="3C679924" w:rsidR="00FB6DEA" w:rsidRDefault="00FB6DEA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63687400" w14:textId="22F59E80" w:rsidR="00FB6DEA" w:rsidRPr="00BD1BD2" w:rsidRDefault="001233C4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Monkeys</w:t>
            </w:r>
          </w:p>
        </w:tc>
        <w:tc>
          <w:tcPr>
            <w:tcW w:w="483" w:type="pct"/>
            <w:gridSpan w:val="2"/>
            <w:vAlign w:val="center"/>
          </w:tcPr>
          <w:p w14:paraId="393707CE" w14:textId="5EBCD02F" w:rsidR="00FB6DEA" w:rsidRDefault="001233C4" w:rsidP="00FB6DEA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065907" w:rsidRPr="00A06A1C" w14:paraId="180A4FCD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008F6DC4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1972AF81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FC39D49" w14:textId="69881C6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6E75F26A" w14:textId="25B6812C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3" w:type="pct"/>
            <w:gridSpan w:val="2"/>
            <w:vAlign w:val="center"/>
          </w:tcPr>
          <w:p w14:paraId="3DE1BC87" w14:textId="65864215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065907" w:rsidRPr="00A06A1C" w14:paraId="72E2E833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265E054C" w14:textId="16FF1F36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6" w:type="pct"/>
            <w:vAlign w:val="center"/>
          </w:tcPr>
          <w:p w14:paraId="7FFDF0EC" w14:textId="6447CDDC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31</w:t>
            </w:r>
            <w:r w:rsidRPr="00B60017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19" w:type="pct"/>
            <w:vAlign w:val="center"/>
          </w:tcPr>
          <w:p w14:paraId="4C109667" w14:textId="1273AF10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3366D33F" w14:textId="7B0FC310" w:rsidR="00065907" w:rsidRPr="00BD1BD2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3" w:type="pct"/>
            <w:gridSpan w:val="2"/>
            <w:vAlign w:val="center"/>
          </w:tcPr>
          <w:p w14:paraId="0AC2EBF6" w14:textId="7BE256DE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065907" w:rsidRPr="00A06A1C" w14:paraId="06542880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0F6D2A6E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6A017E19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64F7181" w14:textId="65A264E1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40C23555" w14:textId="68F86205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83" w:type="pct"/>
            <w:gridSpan w:val="2"/>
            <w:vAlign w:val="center"/>
          </w:tcPr>
          <w:p w14:paraId="7584E50D" w14:textId="5EF79195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065907" w:rsidRPr="00A06A1C" w14:paraId="31E47E9B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65CD1624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07D75BE7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6BED6F9A" w14:textId="25D9D5F4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0EDF5A1D" w14:textId="1898754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83" w:type="pct"/>
            <w:gridSpan w:val="2"/>
            <w:vAlign w:val="center"/>
          </w:tcPr>
          <w:p w14:paraId="2990C50E" w14:textId="193F3178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065907" w:rsidRPr="00A06A1C" w14:paraId="373B1C89" w14:textId="77777777" w:rsidTr="00F34185">
        <w:trPr>
          <w:trHeight w:val="288"/>
        </w:trPr>
        <w:tc>
          <w:tcPr>
            <w:tcW w:w="460" w:type="pct"/>
            <w:vAlign w:val="center"/>
          </w:tcPr>
          <w:p w14:paraId="6CB2F8E7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6" w:type="pct"/>
            <w:vAlign w:val="center"/>
          </w:tcPr>
          <w:p w14:paraId="2903A184" w14:textId="77777777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0B581880" w14:textId="71C2746E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2" w:type="pct"/>
            <w:vAlign w:val="center"/>
          </w:tcPr>
          <w:p w14:paraId="4DB0AE48" w14:textId="3D460985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Tigers</w:t>
            </w:r>
          </w:p>
        </w:tc>
        <w:tc>
          <w:tcPr>
            <w:tcW w:w="483" w:type="pct"/>
            <w:gridSpan w:val="2"/>
            <w:vAlign w:val="center"/>
          </w:tcPr>
          <w:p w14:paraId="0E1ADA73" w14:textId="57F4EFBE" w:rsidR="00065907" w:rsidRDefault="00065907" w:rsidP="00065907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</w:tbl>
    <w:p w14:paraId="6824E620" w14:textId="77777777" w:rsidR="00065907" w:rsidRDefault="00065907" w:rsidP="00B75764">
      <w:pPr>
        <w:spacing w:before="240" w:after="240"/>
        <w:outlineLvl w:val="0"/>
        <w:rPr>
          <w:sz w:val="36"/>
          <w:szCs w:val="36"/>
        </w:rPr>
      </w:pPr>
    </w:p>
    <w:p w14:paraId="60188FC3" w14:textId="7847A1EF" w:rsidR="00DF2FE0" w:rsidRDefault="00762582" w:rsidP="00BE2D8B">
      <w:pPr>
        <w:spacing w:before="240" w:after="240"/>
        <w:outlineLvl w:val="0"/>
        <w:rPr>
          <w:sz w:val="36"/>
          <w:szCs w:val="36"/>
        </w:rPr>
      </w:pPr>
      <w:r>
        <w:rPr>
          <w:sz w:val="36"/>
          <w:szCs w:val="36"/>
        </w:rPr>
        <w:t>November</w:t>
      </w:r>
    </w:p>
    <w:tbl>
      <w:tblPr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674"/>
        <w:gridCol w:w="1697"/>
        <w:gridCol w:w="4380"/>
        <w:gridCol w:w="78"/>
        <w:gridCol w:w="725"/>
      </w:tblGrid>
      <w:tr w:rsidR="00494C96" w:rsidRPr="00A06A1C" w14:paraId="1486F6BD" w14:textId="77777777" w:rsidTr="004A6C9E">
        <w:trPr>
          <w:trHeight w:val="288"/>
        </w:trPr>
        <w:tc>
          <w:tcPr>
            <w:tcW w:w="459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7CE80F96" w14:textId="77777777" w:rsidR="00494C96" w:rsidRPr="004A6C9E" w:rsidRDefault="00494C9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6DAAE4ED" w14:textId="7E18CD91" w:rsidR="00494C96" w:rsidRPr="004A6C9E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07</w:t>
            </w:r>
            <w:r w:rsidR="00494C96"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.</w:t>
            </w:r>
            <w:r w:rsidR="004B2940"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501D4677" w14:textId="77777777" w:rsidR="00494C96" w:rsidRPr="004A6C9E" w:rsidRDefault="00494C9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0E253281" w14:textId="00AD27FA" w:rsidR="00494C96" w:rsidRPr="004A6C9E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Spaghetteria</w:t>
            </w:r>
            <w:r w:rsidR="004A6C9E"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 xml:space="preserve"> - </w:t>
            </w:r>
            <w:r w:rsidR="002466F1"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Vorbereitungen</w:t>
            </w:r>
            <w:r w:rsidR="00F34185"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bottom w:val="nil"/>
            </w:tcBorders>
            <w:shd w:val="clear" w:color="auto" w:fill="5B9BD5" w:themeFill="accent5"/>
            <w:vAlign w:val="center"/>
          </w:tcPr>
          <w:p w14:paraId="440F2839" w14:textId="07B75531" w:rsidR="00494C96" w:rsidRPr="004A6C9E" w:rsidRDefault="00494C9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de-DE"/>
              </w:rPr>
            </w:pPr>
          </w:p>
        </w:tc>
      </w:tr>
      <w:tr w:rsidR="004A6C9E" w14:paraId="24F6D6CC" w14:textId="77777777" w:rsidTr="004A6C9E">
        <w:trPr>
          <w:trHeight w:val="283"/>
        </w:trPr>
        <w:tc>
          <w:tcPr>
            <w:tcW w:w="459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18B476F2" w14:textId="0F96E641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5E43E3ED" w14:textId="1BB9376E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 xml:space="preserve">08. </w:t>
            </w:r>
          </w:p>
        </w:tc>
        <w:tc>
          <w:tcPr>
            <w:tcW w:w="1020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6D8BD5E9" w14:textId="5BC29A99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</w:p>
        </w:tc>
        <w:tc>
          <w:tcPr>
            <w:tcW w:w="2633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289A2B2E" w14:textId="40496B20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 xml:space="preserve">SPAGHETTERIA </w:t>
            </w:r>
          </w:p>
        </w:tc>
        <w:tc>
          <w:tcPr>
            <w:tcW w:w="483" w:type="pct"/>
            <w:gridSpan w:val="2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3D774DF7" w14:textId="3E0EE7A9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de-DE"/>
              </w:rPr>
            </w:pPr>
          </w:p>
        </w:tc>
      </w:tr>
      <w:tr w:rsidR="004A6C9E" w:rsidRPr="00A06A1C" w14:paraId="24CFC327" w14:textId="77777777" w:rsidTr="00F34185">
        <w:trPr>
          <w:trHeight w:val="288"/>
        </w:trPr>
        <w:tc>
          <w:tcPr>
            <w:tcW w:w="459" w:type="pct"/>
            <w:vAlign w:val="center"/>
          </w:tcPr>
          <w:p w14:paraId="5B6DA4F1" w14:textId="77777777" w:rsidR="004A6C9E" w:rsidRPr="0029283C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vAlign w:val="center"/>
          </w:tcPr>
          <w:p w14:paraId="185D9715" w14:textId="3B11C2B9" w:rsidR="004A6C9E" w:rsidRPr="0029283C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14.</w:t>
            </w:r>
          </w:p>
        </w:tc>
        <w:tc>
          <w:tcPr>
            <w:tcW w:w="1020" w:type="pct"/>
            <w:vAlign w:val="center"/>
          </w:tcPr>
          <w:p w14:paraId="5979CFD4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3126D1A2" w14:textId="6865BC9A" w:rsidR="004A6C9E" w:rsidRPr="00BD1BD2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Fizzers</w:t>
            </w:r>
          </w:p>
        </w:tc>
        <w:tc>
          <w:tcPr>
            <w:tcW w:w="483" w:type="pct"/>
            <w:gridSpan w:val="2"/>
            <w:vAlign w:val="center"/>
          </w:tcPr>
          <w:p w14:paraId="3944F09F" w14:textId="350BD10A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4A6C9E" w:rsidRPr="00A06A1C" w14:paraId="37D83FA7" w14:textId="77777777" w:rsidTr="00F34185">
        <w:trPr>
          <w:trHeight w:val="288"/>
        </w:trPr>
        <w:tc>
          <w:tcPr>
            <w:tcW w:w="459" w:type="pct"/>
            <w:vAlign w:val="center"/>
          </w:tcPr>
          <w:p w14:paraId="517E7C45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C723961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45104808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1CA8363F" w14:textId="29E0ED8B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Kids</w:t>
            </w:r>
          </w:p>
        </w:tc>
        <w:tc>
          <w:tcPr>
            <w:tcW w:w="483" w:type="pct"/>
            <w:gridSpan w:val="2"/>
            <w:vAlign w:val="center"/>
          </w:tcPr>
          <w:p w14:paraId="7C35D278" w14:textId="5EC365C4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4A6C9E" w:rsidRPr="00A06A1C" w14:paraId="07644F6A" w14:textId="77777777" w:rsidTr="00F34185">
        <w:trPr>
          <w:trHeight w:val="288"/>
        </w:trPr>
        <w:tc>
          <w:tcPr>
            <w:tcW w:w="459" w:type="pct"/>
            <w:vAlign w:val="center"/>
          </w:tcPr>
          <w:p w14:paraId="7E0EBF75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16D3EAE3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5AE6B1D9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5F41B230" w14:textId="35E8CC04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</w:p>
        </w:tc>
        <w:tc>
          <w:tcPr>
            <w:tcW w:w="483" w:type="pct"/>
            <w:gridSpan w:val="2"/>
            <w:vAlign w:val="center"/>
          </w:tcPr>
          <w:p w14:paraId="765DCBE7" w14:textId="44491D7A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4A6C9E" w:rsidRPr="00A06A1C" w14:paraId="77D55DE5" w14:textId="77777777" w:rsidTr="00FB6DEA">
        <w:trPr>
          <w:trHeight w:val="288"/>
        </w:trPr>
        <w:tc>
          <w:tcPr>
            <w:tcW w:w="459" w:type="pct"/>
            <w:vAlign w:val="center"/>
          </w:tcPr>
          <w:p w14:paraId="2E47379A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D2CDB38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3CE2F01A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6921D98E" w14:textId="6A8B5A0C" w:rsidR="004A6C9E" w:rsidRDefault="002466F1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36" w:type="pct"/>
            <w:vAlign w:val="center"/>
          </w:tcPr>
          <w:p w14:paraId="52A3FAB2" w14:textId="62F5068B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  <w:tr w:rsidR="004A6C9E" w14:paraId="1C6C87F7" w14:textId="77777777" w:rsidTr="00FB6DEA">
        <w:trPr>
          <w:trHeight w:val="283"/>
        </w:trPr>
        <w:tc>
          <w:tcPr>
            <w:tcW w:w="459" w:type="pct"/>
            <w:vAlign w:val="center"/>
          </w:tcPr>
          <w:p w14:paraId="4F801539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FBB0F48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46464CB8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vAlign w:val="center"/>
          </w:tcPr>
          <w:p w14:paraId="11FA0996" w14:textId="72C53DF9" w:rsidR="004A6C9E" w:rsidRDefault="002466F1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36" w:type="pct"/>
            <w:vAlign w:val="center"/>
          </w:tcPr>
          <w:p w14:paraId="404E71B2" w14:textId="0A8343B1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4A6C9E" w14:paraId="0DCFA80F" w14:textId="77777777" w:rsidTr="004A6C9E">
        <w:trPr>
          <w:trHeight w:val="283"/>
        </w:trPr>
        <w:tc>
          <w:tcPr>
            <w:tcW w:w="459" w:type="pct"/>
            <w:tcBorders>
              <w:bottom w:val="nil"/>
            </w:tcBorders>
            <w:vAlign w:val="center"/>
          </w:tcPr>
          <w:p w14:paraId="0AA8E174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tcBorders>
              <w:bottom w:val="nil"/>
            </w:tcBorders>
            <w:vAlign w:val="center"/>
          </w:tcPr>
          <w:p w14:paraId="0BDDE700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tcBorders>
              <w:bottom w:val="nil"/>
            </w:tcBorders>
            <w:vAlign w:val="center"/>
          </w:tcPr>
          <w:p w14:paraId="5AF3A5E4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0" w:type="pct"/>
            <w:gridSpan w:val="2"/>
            <w:tcBorders>
              <w:bottom w:val="nil"/>
            </w:tcBorders>
            <w:vAlign w:val="center"/>
          </w:tcPr>
          <w:p w14:paraId="50301330" w14:textId="3A187B89" w:rsidR="004A6C9E" w:rsidRDefault="00EC65F6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Tigers</w:t>
            </w:r>
          </w:p>
        </w:tc>
        <w:tc>
          <w:tcPr>
            <w:tcW w:w="436" w:type="pct"/>
            <w:tcBorders>
              <w:bottom w:val="nil"/>
            </w:tcBorders>
            <w:vAlign w:val="center"/>
          </w:tcPr>
          <w:p w14:paraId="5F5CFFD6" w14:textId="5F110996" w:rsidR="004A6C9E" w:rsidRDefault="00EC65F6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1233C4" w14:paraId="393C78E7" w14:textId="77777777" w:rsidTr="002C7201">
        <w:trPr>
          <w:trHeight w:val="288"/>
        </w:trPr>
        <w:tc>
          <w:tcPr>
            <w:tcW w:w="459" w:type="pct"/>
            <w:vAlign w:val="center"/>
          </w:tcPr>
          <w:p w14:paraId="7958197C" w14:textId="77777777" w:rsidR="001233C4" w:rsidRPr="0029283C" w:rsidRDefault="001233C4" w:rsidP="002C720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43D69B90" w14:textId="77777777" w:rsidR="001233C4" w:rsidRDefault="001233C4" w:rsidP="002C720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1B1AC459" w14:textId="77777777" w:rsidR="001233C4" w:rsidRDefault="001233C4" w:rsidP="002C720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6CEB466C" w14:textId="3CCCAD1F" w:rsidR="001233C4" w:rsidRDefault="001233C4" w:rsidP="002C720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Monkeys</w:t>
            </w:r>
          </w:p>
        </w:tc>
        <w:tc>
          <w:tcPr>
            <w:tcW w:w="483" w:type="pct"/>
            <w:gridSpan w:val="2"/>
            <w:vAlign w:val="center"/>
          </w:tcPr>
          <w:p w14:paraId="18F99100" w14:textId="5E8EE7AB" w:rsidR="001233C4" w:rsidRDefault="005F4342" w:rsidP="002C7201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4A6C9E" w14:paraId="73358983" w14:textId="77777777" w:rsidTr="004A6C9E">
        <w:trPr>
          <w:trHeight w:val="283"/>
        </w:trPr>
        <w:tc>
          <w:tcPr>
            <w:tcW w:w="459" w:type="pct"/>
            <w:tcBorders>
              <w:top w:val="nil"/>
              <w:bottom w:val="nil"/>
            </w:tcBorders>
            <w:shd w:val="clear" w:color="auto" w:fill="5B9BD5" w:themeFill="accent5"/>
            <w:vAlign w:val="center"/>
          </w:tcPr>
          <w:p w14:paraId="726F0FD4" w14:textId="5CA194AC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5B9BD5" w:themeFill="accent5"/>
            <w:vAlign w:val="center"/>
          </w:tcPr>
          <w:p w14:paraId="29BF23B0" w14:textId="2ABD2674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 w:rsidRPr="004A6C9E">
              <w:rPr>
                <w:rFonts w:ascii="Arial Unicode MS" w:eastAsia="Arial Unicode MS" w:hAnsi="Arial Unicode MS" w:cs="Arial Unicode MS"/>
                <w:b/>
                <w:bCs/>
                <w:color w:val="FFFFFF" w:themeColor="background1"/>
                <w:sz w:val="22"/>
                <w:szCs w:val="22"/>
                <w:lang w:val="fr-FR"/>
              </w:rPr>
              <w:t>21.</w:t>
            </w:r>
          </w:p>
        </w:tc>
        <w:tc>
          <w:tcPr>
            <w:tcW w:w="1020" w:type="pct"/>
            <w:tcBorders>
              <w:top w:val="nil"/>
              <w:bottom w:val="nil"/>
            </w:tcBorders>
            <w:shd w:val="clear" w:color="auto" w:fill="5B9BD5" w:themeFill="accent5"/>
            <w:vAlign w:val="center"/>
          </w:tcPr>
          <w:p w14:paraId="24C8F187" w14:textId="347C88DC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</w:p>
        </w:tc>
        <w:tc>
          <w:tcPr>
            <w:tcW w:w="2680" w:type="pct"/>
            <w:gridSpan w:val="2"/>
            <w:tcBorders>
              <w:top w:val="nil"/>
              <w:bottom w:val="nil"/>
            </w:tcBorders>
            <w:shd w:val="clear" w:color="auto" w:fill="5B9BD5" w:themeFill="accent5"/>
            <w:vAlign w:val="center"/>
          </w:tcPr>
          <w:p w14:paraId="4BE692AC" w14:textId="39480518" w:rsidR="004A6C9E" w:rsidRP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SCHAR</w:t>
            </w:r>
            <w:r w:rsidRPr="004A6C9E">
              <w:rPr>
                <w:rFonts w:ascii="Arial Unicode MS" w:eastAsia="Arial Unicode MS" w:hAnsi="Arial Unicode MS" w:cs="Arial Unicode MS"/>
                <w:color w:val="FFFFFF" w:themeColor="background1"/>
                <w:sz w:val="22"/>
                <w:szCs w:val="22"/>
                <w:lang w:val="fr-FR"/>
              </w:rPr>
              <w:t>PARTY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5B9BD5" w:themeFill="accent5"/>
            <w:vAlign w:val="center"/>
          </w:tcPr>
          <w:p w14:paraId="6795A706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</w:p>
        </w:tc>
      </w:tr>
      <w:tr w:rsidR="004A6C9E" w:rsidRPr="00A06A1C" w14:paraId="1D35ED78" w14:textId="77777777" w:rsidTr="004A6C9E">
        <w:trPr>
          <w:trHeight w:val="288"/>
        </w:trPr>
        <w:tc>
          <w:tcPr>
            <w:tcW w:w="459" w:type="pct"/>
            <w:tcBorders>
              <w:top w:val="nil"/>
            </w:tcBorders>
            <w:vAlign w:val="center"/>
          </w:tcPr>
          <w:p w14:paraId="67E95BDA" w14:textId="40947A33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tcBorders>
              <w:top w:val="nil"/>
            </w:tcBorders>
            <w:vAlign w:val="center"/>
          </w:tcPr>
          <w:p w14:paraId="7E759E5F" w14:textId="24AA7574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28.</w:t>
            </w:r>
          </w:p>
        </w:tc>
        <w:tc>
          <w:tcPr>
            <w:tcW w:w="1020" w:type="pct"/>
            <w:tcBorders>
              <w:top w:val="nil"/>
            </w:tcBorders>
            <w:vAlign w:val="center"/>
          </w:tcPr>
          <w:p w14:paraId="01499D19" w14:textId="63CE5284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tcBorders>
              <w:top w:val="nil"/>
            </w:tcBorders>
            <w:vAlign w:val="center"/>
          </w:tcPr>
          <w:p w14:paraId="001C81DB" w14:textId="6518229E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3" w:type="pct"/>
            <w:gridSpan w:val="2"/>
            <w:tcBorders>
              <w:top w:val="nil"/>
            </w:tcBorders>
            <w:vAlign w:val="center"/>
          </w:tcPr>
          <w:p w14:paraId="60AE63C2" w14:textId="2AC5DCF9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4A6C9E" w:rsidRPr="00A06A1C" w14:paraId="4A2C3B7C" w14:textId="77777777" w:rsidTr="00F34185">
        <w:trPr>
          <w:trHeight w:val="288"/>
        </w:trPr>
        <w:tc>
          <w:tcPr>
            <w:tcW w:w="459" w:type="pct"/>
            <w:vAlign w:val="center"/>
          </w:tcPr>
          <w:p w14:paraId="6FF2AB43" w14:textId="77777777" w:rsidR="004A6C9E" w:rsidRPr="0029283C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4BA126D8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005C0FE7" w14:textId="38362784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66DAC5D1" w14:textId="20389196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Fizzers</w:t>
            </w:r>
          </w:p>
        </w:tc>
        <w:tc>
          <w:tcPr>
            <w:tcW w:w="483" w:type="pct"/>
            <w:gridSpan w:val="2"/>
            <w:vAlign w:val="center"/>
          </w:tcPr>
          <w:p w14:paraId="71E3C5E8" w14:textId="3B22557B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4A6C9E" w:rsidRPr="00A06A1C" w14:paraId="4C0BF2F8" w14:textId="77777777" w:rsidTr="00F34185">
        <w:trPr>
          <w:trHeight w:val="288"/>
        </w:trPr>
        <w:tc>
          <w:tcPr>
            <w:tcW w:w="459" w:type="pct"/>
            <w:vAlign w:val="center"/>
          </w:tcPr>
          <w:p w14:paraId="484DDCCD" w14:textId="77777777" w:rsidR="004A6C9E" w:rsidRPr="0029283C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6E1C728C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5463490A" w14:textId="0174ECF6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7FF5D8EC" w14:textId="05D15655" w:rsidR="004A6C9E" w:rsidRDefault="002466F1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83" w:type="pct"/>
            <w:gridSpan w:val="2"/>
            <w:vAlign w:val="center"/>
          </w:tcPr>
          <w:p w14:paraId="158FE334" w14:textId="6FBD871A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4A6C9E" w:rsidRPr="00A06A1C" w14:paraId="2EFDBF95" w14:textId="77777777" w:rsidTr="00F34185">
        <w:trPr>
          <w:trHeight w:val="288"/>
        </w:trPr>
        <w:tc>
          <w:tcPr>
            <w:tcW w:w="459" w:type="pct"/>
            <w:vAlign w:val="center"/>
          </w:tcPr>
          <w:p w14:paraId="1E95F1CE" w14:textId="77777777" w:rsidR="004A6C9E" w:rsidRPr="0029283C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96A39D5" w14:textId="77777777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020" w:type="pct"/>
            <w:vAlign w:val="center"/>
          </w:tcPr>
          <w:p w14:paraId="7B39A3F3" w14:textId="57AB80B5" w:rsidR="004A6C9E" w:rsidRDefault="004A6C9E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6D539FFB" w14:textId="19054C6F" w:rsidR="004A6C9E" w:rsidRDefault="002466F1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83" w:type="pct"/>
            <w:gridSpan w:val="2"/>
            <w:vAlign w:val="center"/>
          </w:tcPr>
          <w:p w14:paraId="3C2D4004" w14:textId="531A298D" w:rsidR="004A6C9E" w:rsidRDefault="00C14ADA" w:rsidP="004A6C9E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</w:tbl>
    <w:p w14:paraId="72EF5648" w14:textId="77777777" w:rsidR="00FB6DEA" w:rsidRDefault="00FB6DEA" w:rsidP="00B75764">
      <w:pPr>
        <w:spacing w:before="240" w:after="240"/>
        <w:outlineLvl w:val="0"/>
        <w:rPr>
          <w:sz w:val="36"/>
          <w:szCs w:val="36"/>
        </w:rPr>
      </w:pPr>
    </w:p>
    <w:p w14:paraId="69D9B599" w14:textId="2C91EB56" w:rsidR="00DF2FE0" w:rsidRDefault="00762582" w:rsidP="00B75764">
      <w:pPr>
        <w:spacing w:before="240" w:after="240"/>
        <w:outlineLvl w:val="0"/>
        <w:rPr>
          <w:sz w:val="36"/>
          <w:szCs w:val="36"/>
        </w:rPr>
      </w:pPr>
      <w:r>
        <w:rPr>
          <w:sz w:val="36"/>
          <w:szCs w:val="36"/>
        </w:rPr>
        <w:t>Dezember</w:t>
      </w:r>
    </w:p>
    <w:tbl>
      <w:tblPr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674"/>
        <w:gridCol w:w="1695"/>
        <w:gridCol w:w="4380"/>
        <w:gridCol w:w="82"/>
        <w:gridCol w:w="724"/>
      </w:tblGrid>
      <w:tr w:rsidR="003E5E57" w:rsidRPr="00A06A1C" w14:paraId="6B314021" w14:textId="77777777" w:rsidTr="005F4342">
        <w:trPr>
          <w:trHeight w:val="288"/>
        </w:trPr>
        <w:tc>
          <w:tcPr>
            <w:tcW w:w="459" w:type="pct"/>
            <w:vAlign w:val="center"/>
          </w:tcPr>
          <w:p w14:paraId="08D41FAA" w14:textId="77777777" w:rsidR="003E5E57" w:rsidRPr="0029283C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vAlign w:val="center"/>
          </w:tcPr>
          <w:p w14:paraId="4CCF6A04" w14:textId="4CF3EB76" w:rsidR="003E5E57" w:rsidRPr="0029283C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05</w:t>
            </w:r>
            <w:r w:rsidR="003E5E57"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19" w:type="pct"/>
            <w:vAlign w:val="center"/>
          </w:tcPr>
          <w:p w14:paraId="4C22EA34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727FA30E" w14:textId="7EB75E54" w:rsidR="003E5E57" w:rsidRPr="00BD1BD2" w:rsidRDefault="00B94512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Racoons</w:t>
            </w:r>
          </w:p>
        </w:tc>
        <w:tc>
          <w:tcPr>
            <w:tcW w:w="484" w:type="pct"/>
            <w:gridSpan w:val="2"/>
            <w:vAlign w:val="center"/>
          </w:tcPr>
          <w:p w14:paraId="259F4BF2" w14:textId="58EC29D0" w:rsidR="003E5E57" w:rsidRDefault="00C14AD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3E5E57" w14:paraId="12502C18" w14:textId="77777777" w:rsidTr="005F4342">
        <w:trPr>
          <w:trHeight w:val="283"/>
        </w:trPr>
        <w:tc>
          <w:tcPr>
            <w:tcW w:w="459" w:type="pct"/>
            <w:vAlign w:val="center"/>
          </w:tcPr>
          <w:p w14:paraId="5B761B30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5CFDDB2D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11CE25EB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2C91504F" w14:textId="25940916" w:rsidR="003E5E57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Kids</w:t>
            </w:r>
          </w:p>
        </w:tc>
        <w:tc>
          <w:tcPr>
            <w:tcW w:w="484" w:type="pct"/>
            <w:gridSpan w:val="2"/>
            <w:vAlign w:val="center"/>
          </w:tcPr>
          <w:p w14:paraId="5DC2B96B" w14:textId="77C4A7A8" w:rsidR="003E5E57" w:rsidRDefault="00C14AD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3E5E57" w14:paraId="28836308" w14:textId="77777777" w:rsidTr="0014104D">
        <w:trPr>
          <w:trHeight w:val="283"/>
        </w:trPr>
        <w:tc>
          <w:tcPr>
            <w:tcW w:w="459" w:type="pct"/>
            <w:vAlign w:val="center"/>
          </w:tcPr>
          <w:p w14:paraId="28B84F9D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41D30B08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85B194E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39E6B8A7" w14:textId="57264D89" w:rsidR="003E5E57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</w:p>
        </w:tc>
        <w:tc>
          <w:tcPr>
            <w:tcW w:w="435" w:type="pct"/>
            <w:vAlign w:val="center"/>
          </w:tcPr>
          <w:p w14:paraId="6346A70C" w14:textId="28EDE95D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  <w:tr w:rsidR="003E5E57" w14:paraId="13690AFD" w14:textId="77777777" w:rsidTr="0014104D">
        <w:trPr>
          <w:trHeight w:val="283"/>
        </w:trPr>
        <w:tc>
          <w:tcPr>
            <w:tcW w:w="459" w:type="pct"/>
            <w:vAlign w:val="center"/>
          </w:tcPr>
          <w:p w14:paraId="537B046B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316566E5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1A2939DB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3A9D5828" w14:textId="5D6B9796" w:rsidR="003E5E57" w:rsidRDefault="002466F1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35" w:type="pct"/>
            <w:vAlign w:val="center"/>
          </w:tcPr>
          <w:p w14:paraId="414BC8F4" w14:textId="100257DA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3E5E57" w14:paraId="79E5CDD0" w14:textId="77777777" w:rsidTr="0014104D">
        <w:trPr>
          <w:trHeight w:val="283"/>
        </w:trPr>
        <w:tc>
          <w:tcPr>
            <w:tcW w:w="459" w:type="pct"/>
            <w:vAlign w:val="center"/>
          </w:tcPr>
          <w:p w14:paraId="3FD7574A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433C8162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033C5BBB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3D97C137" w14:textId="054557EF" w:rsidR="003E5E57" w:rsidRDefault="002466F1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35" w:type="pct"/>
            <w:vAlign w:val="center"/>
          </w:tcPr>
          <w:p w14:paraId="01DC423D" w14:textId="10DBC97A" w:rsidR="003E5E57" w:rsidRDefault="00C14AD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3E5E57" w:rsidRPr="00A06A1C" w14:paraId="13AB2997" w14:textId="77777777" w:rsidTr="005F4342">
        <w:trPr>
          <w:trHeight w:val="288"/>
        </w:trPr>
        <w:tc>
          <w:tcPr>
            <w:tcW w:w="459" w:type="pct"/>
            <w:vAlign w:val="center"/>
          </w:tcPr>
          <w:p w14:paraId="596E2F44" w14:textId="77777777" w:rsidR="003E5E57" w:rsidRPr="0029283C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405" w:type="pct"/>
            <w:vAlign w:val="center"/>
          </w:tcPr>
          <w:p w14:paraId="731828B4" w14:textId="11B2A30E" w:rsidR="003E5E57" w:rsidRPr="0029283C" w:rsidRDefault="00F34185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1</w:t>
            </w:r>
            <w:r w:rsidR="00FB6DEA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2</w:t>
            </w:r>
            <w:r w:rsidR="003E5E57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1019" w:type="pct"/>
            <w:vAlign w:val="center"/>
          </w:tcPr>
          <w:p w14:paraId="00DE7BE7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7243FFCB" w14:textId="7E77816E" w:rsidR="003E5E57" w:rsidRPr="00BD1BD2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4" w:type="pct"/>
            <w:gridSpan w:val="2"/>
            <w:vAlign w:val="center"/>
          </w:tcPr>
          <w:p w14:paraId="35B8F566" w14:textId="0C9D9E85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3E5E57" w:rsidRPr="00A06A1C" w14:paraId="50D5A559" w14:textId="77777777" w:rsidTr="005F4342">
        <w:trPr>
          <w:trHeight w:val="288"/>
        </w:trPr>
        <w:tc>
          <w:tcPr>
            <w:tcW w:w="459" w:type="pct"/>
            <w:vAlign w:val="center"/>
          </w:tcPr>
          <w:p w14:paraId="28675009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1E763C5E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38F6A67C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695DAFB2" w14:textId="3D7EAE64" w:rsidR="003E5E57" w:rsidRDefault="00B94512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Racoons</w:t>
            </w:r>
          </w:p>
        </w:tc>
        <w:tc>
          <w:tcPr>
            <w:tcW w:w="484" w:type="pct"/>
            <w:gridSpan w:val="2"/>
            <w:vAlign w:val="center"/>
          </w:tcPr>
          <w:p w14:paraId="4A2A38E6" w14:textId="4B4F7180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3E5E57" w:rsidRPr="00A06A1C" w14:paraId="316DFAA4" w14:textId="77777777" w:rsidTr="005F4342">
        <w:trPr>
          <w:trHeight w:val="288"/>
        </w:trPr>
        <w:tc>
          <w:tcPr>
            <w:tcW w:w="459" w:type="pct"/>
            <w:vAlign w:val="center"/>
          </w:tcPr>
          <w:p w14:paraId="2F352059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2426C815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7ED6879F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071DCF3C" w14:textId="7D6B49B4" w:rsidR="003E5E57" w:rsidRDefault="00FB6DEA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Fizzers</w:t>
            </w:r>
          </w:p>
        </w:tc>
        <w:tc>
          <w:tcPr>
            <w:tcW w:w="484" w:type="pct"/>
            <w:gridSpan w:val="2"/>
            <w:vAlign w:val="center"/>
          </w:tcPr>
          <w:p w14:paraId="1DA3D6A3" w14:textId="4F62E923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3E5E57" w:rsidRPr="00A06A1C" w14:paraId="57AE9124" w14:textId="77777777" w:rsidTr="0014104D">
        <w:trPr>
          <w:trHeight w:val="288"/>
        </w:trPr>
        <w:tc>
          <w:tcPr>
            <w:tcW w:w="459" w:type="pct"/>
            <w:vAlign w:val="center"/>
          </w:tcPr>
          <w:p w14:paraId="63352DBB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0A285C11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4960B8B0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1E9A20D7" w14:textId="4D5798F0" w:rsidR="003E5E57" w:rsidRDefault="002466F1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35" w:type="pct"/>
            <w:vAlign w:val="center"/>
          </w:tcPr>
          <w:p w14:paraId="19EA96F9" w14:textId="2301BF2A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3E5E57" w14:paraId="140F47F1" w14:textId="77777777" w:rsidTr="0014104D">
        <w:trPr>
          <w:trHeight w:val="283"/>
        </w:trPr>
        <w:tc>
          <w:tcPr>
            <w:tcW w:w="459" w:type="pct"/>
            <w:vAlign w:val="center"/>
          </w:tcPr>
          <w:p w14:paraId="5F03053E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11ECFC55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4B99166E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4AFE53BA" w14:textId="58731F7C" w:rsidR="003E5E57" w:rsidRDefault="002466F1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35" w:type="pct"/>
            <w:vAlign w:val="center"/>
          </w:tcPr>
          <w:p w14:paraId="19DED147" w14:textId="5276FC4F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3E5E57" w14:paraId="0B9A8A8E" w14:textId="77777777" w:rsidTr="0014104D">
        <w:trPr>
          <w:trHeight w:val="283"/>
        </w:trPr>
        <w:tc>
          <w:tcPr>
            <w:tcW w:w="459" w:type="pct"/>
            <w:vAlign w:val="center"/>
          </w:tcPr>
          <w:p w14:paraId="2947B667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3F2D5CB1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4A49D2E2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0D2C071D" w14:textId="00FFA16C" w:rsidR="003E5E57" w:rsidRDefault="002466F1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35" w:type="pct"/>
            <w:vAlign w:val="center"/>
          </w:tcPr>
          <w:p w14:paraId="6D19A34C" w14:textId="775DF0E1" w:rsidR="003E5E57" w:rsidRDefault="0014104D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3E5E57" w14:paraId="452E451E" w14:textId="77777777" w:rsidTr="0014104D">
        <w:trPr>
          <w:trHeight w:val="283"/>
        </w:trPr>
        <w:tc>
          <w:tcPr>
            <w:tcW w:w="459" w:type="pct"/>
            <w:vAlign w:val="center"/>
          </w:tcPr>
          <w:p w14:paraId="42C22B4C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2E03E7EA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66E4C5A9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82" w:type="pct"/>
            <w:gridSpan w:val="2"/>
            <w:vAlign w:val="center"/>
          </w:tcPr>
          <w:p w14:paraId="717FD370" w14:textId="338BDA83" w:rsidR="003E5E57" w:rsidRDefault="00EC65F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Tigers</w:t>
            </w:r>
          </w:p>
        </w:tc>
        <w:tc>
          <w:tcPr>
            <w:tcW w:w="435" w:type="pct"/>
            <w:vAlign w:val="center"/>
          </w:tcPr>
          <w:p w14:paraId="4FDF50DE" w14:textId="22CA563A" w:rsidR="003E5E57" w:rsidRDefault="00EC65F6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3E5E57" w:rsidRPr="00A06A1C" w14:paraId="6886D119" w14:textId="77777777" w:rsidTr="005F4342">
        <w:trPr>
          <w:trHeight w:val="288"/>
        </w:trPr>
        <w:tc>
          <w:tcPr>
            <w:tcW w:w="459" w:type="pct"/>
            <w:vAlign w:val="center"/>
          </w:tcPr>
          <w:p w14:paraId="1B1E5C07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5" w:type="pct"/>
            <w:vAlign w:val="center"/>
          </w:tcPr>
          <w:p w14:paraId="76BD40FF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19" w:type="pct"/>
            <w:vAlign w:val="center"/>
          </w:tcPr>
          <w:p w14:paraId="55736947" w14:textId="77777777" w:rsidR="003E5E57" w:rsidRDefault="003E5E57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33" w:type="pct"/>
            <w:vAlign w:val="center"/>
          </w:tcPr>
          <w:p w14:paraId="479A9F2F" w14:textId="380E7870" w:rsidR="003E5E57" w:rsidRDefault="001233C4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Monkeys</w:t>
            </w:r>
          </w:p>
        </w:tc>
        <w:tc>
          <w:tcPr>
            <w:tcW w:w="484" w:type="pct"/>
            <w:gridSpan w:val="2"/>
            <w:vAlign w:val="center"/>
          </w:tcPr>
          <w:p w14:paraId="11D9B87A" w14:textId="28AB5517" w:rsidR="003E5E57" w:rsidRDefault="005F4342" w:rsidP="00AF7605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</w:tbl>
    <w:p w14:paraId="4974F9C9" w14:textId="77777777" w:rsidR="005F4342" w:rsidRDefault="005F4342" w:rsidP="002311CF">
      <w:pPr>
        <w:spacing w:before="240" w:after="240"/>
        <w:outlineLvl w:val="0"/>
        <w:rPr>
          <w:sz w:val="36"/>
          <w:szCs w:val="36"/>
        </w:rPr>
      </w:pPr>
    </w:p>
    <w:p w14:paraId="5C909395" w14:textId="4B1DAA98" w:rsidR="0045263C" w:rsidRDefault="00762582" w:rsidP="002311CF">
      <w:pPr>
        <w:spacing w:before="240" w:after="240"/>
        <w:outlineLvl w:val="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Januar </w:t>
      </w:r>
    </w:p>
    <w:tbl>
      <w:tblPr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70"/>
        <w:gridCol w:w="679"/>
        <w:gridCol w:w="91"/>
        <w:gridCol w:w="1614"/>
        <w:gridCol w:w="4305"/>
        <w:gridCol w:w="68"/>
        <w:gridCol w:w="80"/>
        <w:gridCol w:w="722"/>
      </w:tblGrid>
      <w:tr w:rsidR="0045263C" w:rsidRPr="00A06A1C" w14:paraId="37F7F1CF" w14:textId="77777777" w:rsidTr="0014104D">
        <w:trPr>
          <w:trHeight w:val="288"/>
        </w:trPr>
        <w:tc>
          <w:tcPr>
            <w:tcW w:w="414" w:type="pct"/>
            <w:vAlign w:val="center"/>
          </w:tcPr>
          <w:p w14:paraId="317AB5A3" w14:textId="77777777" w:rsidR="0045263C" w:rsidRPr="0029283C" w:rsidRDefault="0045263C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505" w:type="pct"/>
            <w:gridSpan w:val="3"/>
            <w:vAlign w:val="center"/>
          </w:tcPr>
          <w:p w14:paraId="4B970761" w14:textId="496C863F" w:rsidR="0045263C" w:rsidRPr="0029283C" w:rsidRDefault="00F34185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0</w:t>
            </w:r>
            <w:r w:rsidR="004B2940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9</w:t>
            </w:r>
            <w:r w:rsidR="0045263C"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970" w:type="pct"/>
            <w:vAlign w:val="center"/>
          </w:tcPr>
          <w:p w14:paraId="7C02F3EB" w14:textId="77777777" w:rsidR="0045263C" w:rsidRDefault="0045263C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588" w:type="pct"/>
            <w:vAlign w:val="center"/>
          </w:tcPr>
          <w:p w14:paraId="18547CDA" w14:textId="35BE4C5B" w:rsidR="0045263C" w:rsidRPr="00BD1BD2" w:rsidRDefault="00B94512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Racoons</w:t>
            </w:r>
          </w:p>
        </w:tc>
        <w:tc>
          <w:tcPr>
            <w:tcW w:w="523" w:type="pct"/>
            <w:gridSpan w:val="3"/>
            <w:vAlign w:val="center"/>
          </w:tcPr>
          <w:p w14:paraId="7C46820C" w14:textId="58ABA762" w:rsidR="0045263C" w:rsidRDefault="0014104D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45263C" w14:paraId="23BCC187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3E0457CF" w14:textId="77777777" w:rsidR="0045263C" w:rsidRDefault="0045263C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47A97039" w14:textId="77777777" w:rsidR="0045263C" w:rsidRDefault="0045263C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4A43143F" w14:textId="77777777" w:rsidR="0045263C" w:rsidRDefault="0045263C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588" w:type="pct"/>
            <w:vAlign w:val="center"/>
          </w:tcPr>
          <w:p w14:paraId="0A6C910D" w14:textId="5FE5511A" w:rsidR="0045263C" w:rsidRDefault="002466F1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523" w:type="pct"/>
            <w:gridSpan w:val="3"/>
            <w:vAlign w:val="center"/>
          </w:tcPr>
          <w:p w14:paraId="0205633D" w14:textId="7DDE9533" w:rsidR="0045263C" w:rsidRDefault="0014104D" w:rsidP="002311CF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4B2940" w14:paraId="0FE99DAB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02013D05" w14:textId="7B160846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505" w:type="pct"/>
            <w:gridSpan w:val="3"/>
            <w:vAlign w:val="center"/>
          </w:tcPr>
          <w:p w14:paraId="048E87C4" w14:textId="47BA8C35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16</w:t>
            </w: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970" w:type="pct"/>
            <w:vAlign w:val="center"/>
          </w:tcPr>
          <w:p w14:paraId="6AFB1E5A" w14:textId="7192018D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3EC863B8" w14:textId="4836AE90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Kids</w:t>
            </w:r>
          </w:p>
        </w:tc>
        <w:tc>
          <w:tcPr>
            <w:tcW w:w="482" w:type="pct"/>
            <w:gridSpan w:val="2"/>
            <w:vAlign w:val="center"/>
          </w:tcPr>
          <w:p w14:paraId="28A653CD" w14:textId="1D6275D9" w:rsidR="004B2940" w:rsidRDefault="0014104D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4B2940" w14:paraId="3DDE2824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10525375" w14:textId="77777777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41587B08" w14:textId="77777777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7A74BF57" w14:textId="77777777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6BDD59D9" w14:textId="49B83BCC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</w:p>
        </w:tc>
        <w:tc>
          <w:tcPr>
            <w:tcW w:w="482" w:type="pct"/>
            <w:gridSpan w:val="2"/>
            <w:vAlign w:val="center"/>
          </w:tcPr>
          <w:p w14:paraId="25CCD398" w14:textId="06BC5445" w:rsidR="004B2940" w:rsidRDefault="0014104D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CL</w:t>
            </w:r>
          </w:p>
        </w:tc>
      </w:tr>
      <w:tr w:rsidR="002466F1" w14:paraId="71F46DA3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08002523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089D545C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16B9FA15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77BBB4FE" w14:textId="33BD54BA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Chilis</w:t>
            </w:r>
          </w:p>
        </w:tc>
        <w:tc>
          <w:tcPr>
            <w:tcW w:w="482" w:type="pct"/>
            <w:gridSpan w:val="2"/>
            <w:vAlign w:val="center"/>
          </w:tcPr>
          <w:p w14:paraId="771B6B68" w14:textId="55542237" w:rsidR="002466F1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2466F1" w14:paraId="33C39FDE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491F05F8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4634C965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721EFA69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29797C5E" w14:textId="6C99B6FB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82" w:type="pct"/>
            <w:gridSpan w:val="2"/>
            <w:vAlign w:val="center"/>
          </w:tcPr>
          <w:p w14:paraId="34A4DD1E" w14:textId="0C404449" w:rsidR="002466F1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2466F1" w14:paraId="4D3ADC07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72D8C490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00F9BC02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07AE373A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41895CC6" w14:textId="67BA4ACE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482" w:type="pct"/>
            <w:gridSpan w:val="2"/>
            <w:vAlign w:val="center"/>
          </w:tcPr>
          <w:p w14:paraId="4DB8FFD1" w14:textId="3F4E1452" w:rsidR="002466F1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Ul</w:t>
            </w:r>
          </w:p>
        </w:tc>
      </w:tr>
      <w:tr w:rsidR="002466F1" w14:paraId="021F1683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1D0CF178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14985207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328F8A52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47BA32F9" w14:textId="079CC7C2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2" w:type="pct"/>
            <w:gridSpan w:val="2"/>
            <w:vAlign w:val="center"/>
          </w:tcPr>
          <w:p w14:paraId="4D42435D" w14:textId="707C8056" w:rsidR="002466F1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4B2940" w14:paraId="64577FE9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0EB6B038" w14:textId="0652772E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505" w:type="pct"/>
            <w:gridSpan w:val="3"/>
            <w:vAlign w:val="center"/>
          </w:tcPr>
          <w:p w14:paraId="1192FE3B" w14:textId="7506D945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23</w:t>
            </w: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970" w:type="pct"/>
            <w:vAlign w:val="center"/>
          </w:tcPr>
          <w:p w14:paraId="4F2FE584" w14:textId="51F38686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7B84C8C0" w14:textId="067C99FA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Kids</w:t>
            </w:r>
          </w:p>
        </w:tc>
        <w:tc>
          <w:tcPr>
            <w:tcW w:w="482" w:type="pct"/>
            <w:gridSpan w:val="2"/>
            <w:vAlign w:val="center"/>
          </w:tcPr>
          <w:p w14:paraId="301658C0" w14:textId="5CA6B661" w:rsidR="004B2940" w:rsidRDefault="0014104D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  <w:tr w:rsidR="004B2940" w14:paraId="05FD5755" w14:textId="77777777" w:rsidTr="0014104D">
        <w:trPr>
          <w:trHeight w:val="283"/>
        </w:trPr>
        <w:tc>
          <w:tcPr>
            <w:tcW w:w="456" w:type="pct"/>
            <w:gridSpan w:val="2"/>
            <w:vAlign w:val="center"/>
          </w:tcPr>
          <w:p w14:paraId="3305A21C" w14:textId="77777777" w:rsidR="004B2940" w:rsidRDefault="004B2940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8" w:type="pct"/>
            <w:vAlign w:val="center"/>
          </w:tcPr>
          <w:p w14:paraId="7A28CE1B" w14:textId="77777777" w:rsidR="004B2940" w:rsidRDefault="004B2940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0A77DC05" w14:textId="77777777" w:rsidR="004B2940" w:rsidRDefault="004B2940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77" w:type="pct"/>
            <w:gridSpan w:val="3"/>
            <w:vAlign w:val="center"/>
          </w:tcPr>
          <w:p w14:paraId="3340692F" w14:textId="45CD6BF6" w:rsidR="004B2940" w:rsidRDefault="00B94512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Racoons</w:t>
            </w:r>
          </w:p>
        </w:tc>
        <w:tc>
          <w:tcPr>
            <w:tcW w:w="434" w:type="pct"/>
            <w:vAlign w:val="center"/>
          </w:tcPr>
          <w:p w14:paraId="491000D9" w14:textId="23CC38DC" w:rsidR="004B2940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4B2940" w14:paraId="3FE777E8" w14:textId="77777777" w:rsidTr="0014104D">
        <w:trPr>
          <w:trHeight w:val="283"/>
        </w:trPr>
        <w:tc>
          <w:tcPr>
            <w:tcW w:w="456" w:type="pct"/>
            <w:gridSpan w:val="2"/>
            <w:vAlign w:val="center"/>
          </w:tcPr>
          <w:p w14:paraId="630C0AD4" w14:textId="77777777" w:rsidR="004B2940" w:rsidRDefault="004B2940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408" w:type="pct"/>
            <w:vAlign w:val="center"/>
          </w:tcPr>
          <w:p w14:paraId="600854A2" w14:textId="77777777" w:rsidR="004B2940" w:rsidRDefault="004B2940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3AA3C117" w14:textId="77777777" w:rsidR="004B2940" w:rsidRDefault="004B2940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77" w:type="pct"/>
            <w:gridSpan w:val="3"/>
            <w:vAlign w:val="center"/>
          </w:tcPr>
          <w:p w14:paraId="37335AF5" w14:textId="796E582E" w:rsidR="004B2940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Goats</w:t>
            </w:r>
          </w:p>
        </w:tc>
        <w:tc>
          <w:tcPr>
            <w:tcW w:w="434" w:type="pct"/>
            <w:vAlign w:val="center"/>
          </w:tcPr>
          <w:p w14:paraId="48354D68" w14:textId="6D85890B" w:rsidR="004B2940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Lä</w:t>
            </w:r>
            <w:proofErr w:type="spellEnd"/>
          </w:p>
        </w:tc>
      </w:tr>
      <w:tr w:rsidR="004B2940" w:rsidRPr="00A06A1C" w14:paraId="4B61552F" w14:textId="77777777" w:rsidTr="0014104D">
        <w:trPr>
          <w:trHeight w:val="288"/>
        </w:trPr>
        <w:tc>
          <w:tcPr>
            <w:tcW w:w="414" w:type="pct"/>
            <w:tcBorders>
              <w:bottom w:val="nil"/>
            </w:tcBorders>
            <w:vAlign w:val="center"/>
          </w:tcPr>
          <w:p w14:paraId="0BD2F666" w14:textId="1B137370" w:rsidR="004B2940" w:rsidRPr="0029283C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Sa.</w:t>
            </w:r>
          </w:p>
        </w:tc>
        <w:tc>
          <w:tcPr>
            <w:tcW w:w="505" w:type="pct"/>
            <w:gridSpan w:val="3"/>
            <w:tcBorders>
              <w:bottom w:val="nil"/>
            </w:tcBorders>
            <w:vAlign w:val="center"/>
          </w:tcPr>
          <w:p w14:paraId="374357FC" w14:textId="3FC6939C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30</w:t>
            </w:r>
            <w:r w:rsidRPr="0029283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970" w:type="pct"/>
            <w:tcBorders>
              <w:bottom w:val="nil"/>
            </w:tcBorders>
            <w:vAlign w:val="center"/>
          </w:tcPr>
          <w:p w14:paraId="2D93297A" w14:textId="4C81B5E9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588" w:type="pct"/>
            <w:tcBorders>
              <w:bottom w:val="nil"/>
            </w:tcBorders>
            <w:vAlign w:val="center"/>
          </w:tcPr>
          <w:p w14:paraId="01AAF960" w14:textId="097BF66F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 xml:space="preserve">1. Klässler + 1. </w:t>
            </w:r>
            <w:r w:rsidRPr="00762582">
              <w:rPr>
                <w:rFonts w:ascii="Arial Unicode MS" w:eastAsia="Arial Unicode MS" w:hAnsi="Arial Unicode MS" w:cs="Arial Unicode MS"/>
                <w:sz w:val="22"/>
                <w:szCs w:val="22"/>
              </w:rPr>
              <w:t>Klässlerinnen</w:t>
            </w:r>
          </w:p>
        </w:tc>
        <w:tc>
          <w:tcPr>
            <w:tcW w:w="523" w:type="pct"/>
            <w:gridSpan w:val="3"/>
            <w:tcBorders>
              <w:bottom w:val="nil"/>
            </w:tcBorders>
            <w:vAlign w:val="center"/>
          </w:tcPr>
          <w:p w14:paraId="172D995D" w14:textId="5DB2EAED" w:rsidR="004B2940" w:rsidRDefault="0014104D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Kh</w:t>
            </w:r>
            <w:proofErr w:type="spellEnd"/>
          </w:p>
        </w:tc>
      </w:tr>
      <w:tr w:rsidR="004B2940" w:rsidRPr="00A06A1C" w14:paraId="0ACF3D93" w14:textId="77777777" w:rsidTr="0014104D">
        <w:trPr>
          <w:trHeight w:val="288"/>
        </w:trPr>
        <w:tc>
          <w:tcPr>
            <w:tcW w:w="414" w:type="pct"/>
            <w:tcBorders>
              <w:bottom w:val="nil"/>
            </w:tcBorders>
            <w:vAlign w:val="center"/>
          </w:tcPr>
          <w:p w14:paraId="2C6DF05C" w14:textId="77777777" w:rsidR="004B2940" w:rsidRPr="0029283C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tcBorders>
              <w:bottom w:val="nil"/>
            </w:tcBorders>
            <w:vAlign w:val="center"/>
          </w:tcPr>
          <w:p w14:paraId="10AABCDC" w14:textId="77777777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tcBorders>
              <w:bottom w:val="nil"/>
            </w:tcBorders>
            <w:vAlign w:val="center"/>
          </w:tcPr>
          <w:p w14:paraId="011C09AF" w14:textId="42315480" w:rsidR="004B2940" w:rsidRDefault="004B2940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588" w:type="pct"/>
            <w:tcBorders>
              <w:bottom w:val="nil"/>
            </w:tcBorders>
            <w:vAlign w:val="center"/>
          </w:tcPr>
          <w:p w14:paraId="2BAC362C" w14:textId="59DDDE2F" w:rsidR="004B2940" w:rsidRDefault="002466F1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Sparkles</w:t>
            </w:r>
          </w:p>
        </w:tc>
        <w:tc>
          <w:tcPr>
            <w:tcW w:w="523" w:type="pct"/>
            <w:gridSpan w:val="3"/>
            <w:tcBorders>
              <w:bottom w:val="nil"/>
            </w:tcBorders>
            <w:vAlign w:val="center"/>
          </w:tcPr>
          <w:p w14:paraId="08A70749" w14:textId="5A8656ED" w:rsidR="004B2940" w:rsidRDefault="00065907" w:rsidP="004B2940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kR</w:t>
            </w:r>
            <w:proofErr w:type="spellEnd"/>
          </w:p>
        </w:tc>
      </w:tr>
      <w:tr w:rsidR="002466F1" w14:paraId="45AF7FD2" w14:textId="77777777" w:rsidTr="0014104D">
        <w:trPr>
          <w:trHeight w:val="283"/>
        </w:trPr>
        <w:tc>
          <w:tcPr>
            <w:tcW w:w="414" w:type="pct"/>
            <w:vAlign w:val="center"/>
          </w:tcPr>
          <w:p w14:paraId="24A80B69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5DCA7BE2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</w:p>
        </w:tc>
        <w:tc>
          <w:tcPr>
            <w:tcW w:w="970" w:type="pct"/>
            <w:vAlign w:val="center"/>
          </w:tcPr>
          <w:p w14:paraId="3BFF648B" w14:textId="77777777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13.30 – 16.00</w:t>
            </w:r>
          </w:p>
        </w:tc>
        <w:tc>
          <w:tcPr>
            <w:tcW w:w="2629" w:type="pct"/>
            <w:gridSpan w:val="2"/>
            <w:vAlign w:val="center"/>
          </w:tcPr>
          <w:p w14:paraId="4FC1015C" w14:textId="1469F403" w:rsidR="002466F1" w:rsidRDefault="002466F1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fr-FR"/>
              </w:rPr>
              <w:t>Wolves</w:t>
            </w:r>
          </w:p>
        </w:tc>
        <w:tc>
          <w:tcPr>
            <w:tcW w:w="482" w:type="pct"/>
            <w:gridSpan w:val="2"/>
            <w:vAlign w:val="center"/>
          </w:tcPr>
          <w:p w14:paraId="3A5E1099" w14:textId="5B96930D" w:rsidR="002466F1" w:rsidRDefault="0014104D" w:rsidP="00155944">
            <w:pPr>
              <w:spacing w:before="60" w:after="60" w:line="360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lang w:val="de-DE"/>
              </w:rPr>
              <w:t>Kv</w:t>
            </w:r>
          </w:p>
        </w:tc>
      </w:tr>
    </w:tbl>
    <w:p w14:paraId="363B7B70" w14:textId="77777777" w:rsidR="00065907" w:rsidRDefault="00065907" w:rsidP="003D4FA2">
      <w:pPr>
        <w:spacing w:before="240" w:after="240"/>
        <w:outlineLvl w:val="0"/>
        <w:rPr>
          <w:rFonts w:ascii="Arial Unicode MS" w:eastAsia="Arial Unicode MS" w:hAnsi="Arial Unicode MS" w:cs="Arial Unicode MS"/>
        </w:rPr>
      </w:pPr>
    </w:p>
    <w:p w14:paraId="1D28E897" w14:textId="77777777" w:rsidR="00065907" w:rsidRDefault="00065907" w:rsidP="003D4FA2">
      <w:pPr>
        <w:spacing w:before="240" w:after="240"/>
        <w:outlineLvl w:val="0"/>
        <w:rPr>
          <w:rFonts w:ascii="Arial Unicode MS" w:eastAsia="Arial Unicode MS" w:hAnsi="Arial Unicode MS" w:cs="Arial Unicode MS"/>
        </w:rPr>
      </w:pPr>
    </w:p>
    <w:p w14:paraId="69F4873D" w14:textId="0591A954" w:rsidR="003D4FA2" w:rsidRDefault="00A006D7" w:rsidP="003D4FA2">
      <w:pPr>
        <w:spacing w:before="240" w:after="240"/>
        <w:outlineLvl w:val="0"/>
        <w:rPr>
          <w:rFonts w:ascii="Arial Unicode MS" w:eastAsia="Arial Unicode MS" w:hAnsi="Arial Unicode MS" w:cs="Arial Unicode MS"/>
        </w:rPr>
      </w:pPr>
      <w:proofErr w:type="spellStart"/>
      <w:r w:rsidRPr="00085634">
        <w:rPr>
          <w:rFonts w:ascii="Arial Unicode MS" w:eastAsia="Arial Unicode MS" w:hAnsi="Arial Unicode MS" w:cs="Arial Unicode MS"/>
        </w:rPr>
        <w:t>schöni</w:t>
      </w:r>
      <w:proofErr w:type="spellEnd"/>
      <w:r w:rsidRPr="00085634">
        <w:rPr>
          <w:rFonts w:ascii="Arial Unicode MS" w:eastAsia="Arial Unicode MS" w:hAnsi="Arial Unicode MS" w:cs="Arial Unicode MS"/>
        </w:rPr>
        <w:t xml:space="preserve"> </w:t>
      </w:r>
      <w:proofErr w:type="spellStart"/>
      <w:r w:rsidRPr="00085634">
        <w:rPr>
          <w:rFonts w:ascii="Arial Unicode MS" w:eastAsia="Arial Unicode MS" w:hAnsi="Arial Unicode MS" w:cs="Arial Unicode MS"/>
        </w:rPr>
        <w:t>Ziit</w:t>
      </w:r>
      <w:proofErr w:type="spellEnd"/>
      <w:r w:rsidRPr="00085634">
        <w:rPr>
          <w:rFonts w:ascii="Arial Unicode MS" w:eastAsia="Arial Unicode MS" w:hAnsi="Arial Unicode MS" w:cs="Arial Unicode MS"/>
        </w:rPr>
        <w:t xml:space="preserve"> wünscht</w:t>
      </w:r>
    </w:p>
    <w:p w14:paraId="5EC06E2D" w14:textId="6EC19C89" w:rsidR="0014104D" w:rsidRPr="00065907" w:rsidRDefault="00A006D7" w:rsidP="00065907">
      <w:pPr>
        <w:spacing w:before="240" w:after="240"/>
        <w:outlineLvl w:val="0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2B0D12">
        <w:rPr>
          <w:rFonts w:ascii="Lucida Calligraphy" w:eastAsia="Arial Unicode MS" w:hAnsi="Lucida Calligraphy" w:cs="Arial Unicode MS"/>
          <w:b/>
        </w:rPr>
        <w:t>s Leit</w:t>
      </w:r>
      <w:r w:rsidR="00C907BD">
        <w:rPr>
          <w:rFonts w:ascii="Lucida Calligraphy" w:eastAsia="Arial Unicode MS" w:hAnsi="Lucida Calligraphy" w:cs="Arial Unicode MS"/>
          <w:b/>
        </w:rPr>
        <w:t>ungs</w:t>
      </w:r>
      <w:r w:rsidRPr="002B0D12">
        <w:rPr>
          <w:rFonts w:ascii="Lucida Calligraphy" w:eastAsia="Arial Unicode MS" w:hAnsi="Lucida Calligraphy" w:cs="Arial Unicode MS"/>
          <w:b/>
        </w:rPr>
        <w:t>team</w:t>
      </w:r>
    </w:p>
    <w:p w14:paraId="1F7E987C" w14:textId="391B134E" w:rsidR="00A006D7" w:rsidRPr="00A006D7" w:rsidRDefault="00A006D7" w:rsidP="00CF189E">
      <w:pPr>
        <w:spacing w:before="240" w:after="120"/>
        <w:outlineLvl w:val="0"/>
        <w:rPr>
          <w:sz w:val="36"/>
          <w:szCs w:val="36"/>
        </w:rPr>
      </w:pPr>
      <w:r w:rsidRPr="00A006D7">
        <w:rPr>
          <w:sz w:val="36"/>
          <w:szCs w:val="36"/>
        </w:rPr>
        <w:lastRenderedPageBreak/>
        <w:t>Legende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6"/>
      </w:tblGrid>
      <w:tr w:rsidR="00A006D7" w14:paraId="27587A67" w14:textId="77777777" w:rsidTr="00D84BF4">
        <w:tc>
          <w:tcPr>
            <w:tcW w:w="9088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297"/>
              <w:gridCol w:w="1936"/>
              <w:gridCol w:w="4487"/>
            </w:tblGrid>
            <w:tr w:rsidR="005B4E7C" w:rsidRPr="002D7557" w14:paraId="04E74DDA" w14:textId="77777777" w:rsidTr="00F34185">
              <w:tc>
                <w:tcPr>
                  <w:tcW w:w="2337" w:type="dxa"/>
                  <w:shd w:val="clear" w:color="auto" w:fill="FFFFFF"/>
                </w:tcPr>
                <w:p w14:paraId="56AC8C36" w14:textId="77777777" w:rsidR="005B4E7C" w:rsidRPr="00D84BF4" w:rsidRDefault="005B4E7C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D84BF4">
                    <w:rPr>
                      <w:rFonts w:ascii="Arial Unicode MS" w:eastAsia="Arial Unicode MS" w:hAnsi="Arial Unicode MS" w:cs="Arial Unicode MS"/>
                    </w:rPr>
                    <w:t>Ohne Balken</w:t>
                  </w:r>
                </w:p>
              </w:tc>
              <w:tc>
                <w:tcPr>
                  <w:tcW w:w="1938" w:type="dxa"/>
                  <w:shd w:val="clear" w:color="auto" w:fill="FFFFFF"/>
                </w:tcPr>
                <w:p w14:paraId="348BD22D" w14:textId="77777777" w:rsidR="005B4E7C" w:rsidRPr="00D84BF4" w:rsidRDefault="005B4E7C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D84BF4">
                    <w:rPr>
                      <w:rFonts w:ascii="Arial Unicode MS" w:eastAsia="Arial Unicode MS" w:hAnsi="Arial Unicode MS" w:cs="Arial Unicode MS"/>
                    </w:rPr>
                    <w:t xml:space="preserve">Gruppenstunde </w:t>
                  </w:r>
                </w:p>
              </w:tc>
              <w:tc>
                <w:tcPr>
                  <w:tcW w:w="4582" w:type="dxa"/>
                  <w:shd w:val="clear" w:color="auto" w:fill="FFFFFF"/>
                </w:tcPr>
                <w:p w14:paraId="730AEB07" w14:textId="40D720A3" w:rsidR="005B4E7C" w:rsidRPr="002D7557" w:rsidRDefault="005778FE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D84BF4">
                    <w:rPr>
                      <w:rFonts w:ascii="Arial Unicode MS" w:eastAsia="Arial Unicode MS" w:hAnsi="Arial Unicode MS" w:cs="Arial Unicode MS"/>
                    </w:rPr>
                    <w:t>für Mitglied</w:t>
                  </w:r>
                  <w:r w:rsidR="00C907BD">
                    <w:rPr>
                      <w:rFonts w:ascii="Arial Unicode MS" w:eastAsia="Arial Unicode MS" w:hAnsi="Arial Unicode MS" w:cs="Arial Unicode MS"/>
                    </w:rPr>
                    <w:t>er</w:t>
                  </w:r>
                  <w:r w:rsidRPr="00D84BF4">
                    <w:rPr>
                      <w:rFonts w:ascii="Arial Unicode MS" w:eastAsia="Arial Unicode MS" w:hAnsi="Arial Unicode MS" w:cs="Arial Unicode MS"/>
                    </w:rPr>
                    <w:t xml:space="preserve"> der genannten Gruppe</w:t>
                  </w:r>
                </w:p>
              </w:tc>
            </w:tr>
            <w:tr w:rsidR="005B4E7C" w:rsidRPr="002D7557" w14:paraId="284D7267" w14:textId="77777777" w:rsidTr="00F34185">
              <w:tc>
                <w:tcPr>
                  <w:tcW w:w="2337" w:type="dxa"/>
                  <w:shd w:val="clear" w:color="auto" w:fill="5B9BD5" w:themeFill="accent5"/>
                </w:tcPr>
                <w:p w14:paraId="38A263A9" w14:textId="303EE3BC" w:rsidR="005B4E7C" w:rsidRPr="007373FB" w:rsidRDefault="00F34185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Blauer</w:t>
                  </w:r>
                  <w:r w:rsidR="00F31EF8"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 xml:space="preserve"> </w:t>
                  </w:r>
                  <w:r w:rsidR="005B4E7C"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Balken</w:t>
                  </w:r>
                </w:p>
              </w:tc>
              <w:tc>
                <w:tcPr>
                  <w:tcW w:w="1938" w:type="dxa"/>
                  <w:shd w:val="clear" w:color="auto" w:fill="5B9BD5" w:themeFill="accent5"/>
                </w:tcPr>
                <w:p w14:paraId="48D61E77" w14:textId="77777777" w:rsidR="005B4E7C" w:rsidRPr="007373FB" w:rsidRDefault="005B4E7C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Scharanlass</w:t>
                  </w:r>
                  <w:r w:rsidRPr="007373FB">
                    <w:rPr>
                      <w:rFonts w:ascii="Arial Unicode MS" w:eastAsia="Arial Unicode MS" w:hAnsi="Arial Unicode MS" w:cs="Arial Unicode MS"/>
                    </w:rPr>
                    <w:t xml:space="preserve"> </w:t>
                  </w:r>
                </w:p>
              </w:tc>
              <w:tc>
                <w:tcPr>
                  <w:tcW w:w="4582" w:type="dxa"/>
                  <w:shd w:val="clear" w:color="auto" w:fill="5B9BD5" w:themeFill="accent5"/>
                </w:tcPr>
                <w:p w14:paraId="595B8D6D" w14:textId="77777777" w:rsidR="005B4E7C" w:rsidRPr="002D7557" w:rsidRDefault="005778FE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 xml:space="preserve">für alle Mitglieder </w:t>
                  </w:r>
                  <w:r w:rsidR="001E4E31"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ab der 1. Klasse</w:t>
                  </w:r>
                </w:p>
              </w:tc>
            </w:tr>
            <w:tr w:rsidR="005B4E7C" w:rsidRPr="002D7557" w14:paraId="641B8636" w14:textId="77777777" w:rsidTr="00F34185">
              <w:tc>
                <w:tcPr>
                  <w:tcW w:w="2337" w:type="dxa"/>
                  <w:shd w:val="clear" w:color="auto" w:fill="7030A0"/>
                </w:tcPr>
                <w:p w14:paraId="3E2AB129" w14:textId="759F0E99" w:rsidR="005B4E7C" w:rsidRPr="004A6C9E" w:rsidRDefault="00F34185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</w:pPr>
                  <w:r w:rsidRPr="004A6C9E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Violetter</w:t>
                  </w:r>
                  <w:r w:rsidR="005B4E7C" w:rsidRPr="004A6C9E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 xml:space="preserve"> Balken</w:t>
                  </w:r>
                </w:p>
              </w:tc>
              <w:tc>
                <w:tcPr>
                  <w:tcW w:w="1938" w:type="dxa"/>
                  <w:shd w:val="clear" w:color="auto" w:fill="7030A0"/>
                </w:tcPr>
                <w:p w14:paraId="06DB4046" w14:textId="77777777" w:rsidR="005B4E7C" w:rsidRPr="004A6C9E" w:rsidRDefault="005778FE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</w:pPr>
                  <w:r w:rsidRPr="004A6C9E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Spezialanlass</w:t>
                  </w:r>
                </w:p>
              </w:tc>
              <w:tc>
                <w:tcPr>
                  <w:tcW w:w="4582" w:type="dxa"/>
                  <w:shd w:val="clear" w:color="auto" w:fill="7030A0"/>
                </w:tcPr>
                <w:p w14:paraId="243D70C2" w14:textId="77777777" w:rsidR="005B4E7C" w:rsidRPr="004A6C9E" w:rsidRDefault="005778FE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</w:pPr>
                  <w:r w:rsidRPr="004A6C9E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für Mitglieder, Eltern, Verwandte, ...</w:t>
                  </w:r>
                </w:p>
              </w:tc>
            </w:tr>
            <w:tr w:rsidR="004E6165" w:rsidRPr="002D7557" w14:paraId="1E0B560D" w14:textId="77777777" w:rsidTr="001C7883">
              <w:tc>
                <w:tcPr>
                  <w:tcW w:w="2337" w:type="dxa"/>
                  <w:shd w:val="clear" w:color="auto" w:fill="70AD47" w:themeFill="accent6"/>
                </w:tcPr>
                <w:p w14:paraId="0EF8A741" w14:textId="77777777" w:rsidR="004E6165" w:rsidRPr="00F34185" w:rsidRDefault="001C7883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</w:pPr>
                  <w:r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Grüner Balken</w:t>
                  </w:r>
                </w:p>
              </w:tc>
              <w:tc>
                <w:tcPr>
                  <w:tcW w:w="1938" w:type="dxa"/>
                  <w:shd w:val="clear" w:color="auto" w:fill="70AD47" w:themeFill="accent6"/>
                </w:tcPr>
                <w:p w14:paraId="74350FB9" w14:textId="77777777" w:rsidR="004E6165" w:rsidRPr="00F34185" w:rsidRDefault="001C7883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</w:pPr>
                  <w:r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Lager</w:t>
                  </w:r>
                </w:p>
              </w:tc>
              <w:tc>
                <w:tcPr>
                  <w:tcW w:w="4582" w:type="dxa"/>
                  <w:shd w:val="clear" w:color="auto" w:fill="70AD47" w:themeFill="accent6"/>
                </w:tcPr>
                <w:p w14:paraId="32A9255E" w14:textId="77777777" w:rsidR="004E6165" w:rsidRPr="00F34185" w:rsidRDefault="001C7883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</w:pPr>
                  <w:r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 xml:space="preserve">Für alle </w:t>
                  </w:r>
                  <w:r w:rsidR="00D85318"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 xml:space="preserve">Mitglieder </w:t>
                  </w:r>
                  <w:r w:rsidRPr="00F34185">
                    <w:rPr>
                      <w:rFonts w:ascii="Arial Unicode MS" w:eastAsia="Arial Unicode MS" w:hAnsi="Arial Unicode MS" w:cs="Arial Unicode MS"/>
                      <w:color w:val="FFFFFF" w:themeColor="background1"/>
                    </w:rPr>
                    <w:t>ab der 1. Klasse</w:t>
                  </w:r>
                </w:p>
              </w:tc>
            </w:tr>
            <w:tr w:rsidR="005B4E7C" w:rsidRPr="002D7557" w14:paraId="4A097460" w14:textId="77777777" w:rsidTr="00D84BF4">
              <w:tc>
                <w:tcPr>
                  <w:tcW w:w="2337" w:type="dxa"/>
                  <w:shd w:val="clear" w:color="auto" w:fill="FFFFFF"/>
                </w:tcPr>
                <w:p w14:paraId="33F0EE77" w14:textId="77777777" w:rsidR="005B4E7C" w:rsidRPr="002D7557" w:rsidRDefault="006F7EBC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A</w:t>
                  </w:r>
                  <w:r w:rsidR="007E33C5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h</w:t>
                  </w:r>
                  <w:r w:rsidR="002D7557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,</w:t>
                  </w:r>
                  <w:r w:rsid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CL,</w:t>
                  </w:r>
                  <w:r w:rsidR="002D7557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E</w:t>
                  </w:r>
                  <w:r w:rsidR="007E33C5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r</w:t>
                  </w:r>
                  <w:r w:rsidR="00AF29A1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,</w:t>
                  </w:r>
                  <w:r w:rsid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Kh</w:t>
                  </w:r>
                  <w:proofErr w:type="spellEnd"/>
                  <w:r w:rsid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, Kv, </w:t>
                  </w:r>
                  <w:proofErr w:type="spellStart"/>
                  <w:r w:rsid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kR</w:t>
                  </w:r>
                  <w:proofErr w:type="spellEnd"/>
                  <w:r w:rsid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,</w:t>
                  </w:r>
                  <w:r w:rsidR="00AF29A1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D7557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L</w:t>
                  </w:r>
                  <w:r w:rsidR="007E33C5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ä</w:t>
                  </w:r>
                  <w:proofErr w:type="spellEnd"/>
                  <w:r w:rsidR="002D7557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, U</w:t>
                  </w:r>
                  <w:r w:rsidR="007E33C5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l</w:t>
                  </w:r>
                  <w:r w:rsidR="002D7557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, T</w:t>
                  </w:r>
                  <w:r w:rsidR="007E33C5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h</w:t>
                  </w:r>
                  <w:r w:rsidR="002D7557" w:rsidRPr="002D7557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, </w:t>
                  </w:r>
                </w:p>
              </w:tc>
              <w:tc>
                <w:tcPr>
                  <w:tcW w:w="1938" w:type="dxa"/>
                  <w:shd w:val="clear" w:color="auto" w:fill="FFFFFF"/>
                </w:tcPr>
                <w:p w14:paraId="3CF9187B" w14:textId="77777777" w:rsidR="005B4E7C" w:rsidRPr="00D84BF4" w:rsidRDefault="005778FE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D84BF4">
                    <w:rPr>
                      <w:rFonts w:ascii="Arial Unicode MS" w:eastAsia="Arial Unicode MS" w:hAnsi="Arial Unicode MS" w:cs="Arial Unicode MS"/>
                    </w:rPr>
                    <w:t>Raumbelegung</w:t>
                  </w:r>
                </w:p>
              </w:tc>
              <w:tc>
                <w:tcPr>
                  <w:tcW w:w="4582" w:type="dxa"/>
                  <w:shd w:val="clear" w:color="auto" w:fill="FFFFFF"/>
                </w:tcPr>
                <w:p w14:paraId="3B2D0AF0" w14:textId="3DC599F6" w:rsidR="005B4E7C" w:rsidRPr="002D7557" w:rsidRDefault="005778FE" w:rsidP="002D7557">
                  <w:pPr>
                    <w:spacing w:before="60" w:after="60"/>
                    <w:rPr>
                      <w:rFonts w:ascii="Arial Unicode MS" w:eastAsia="Arial Unicode MS" w:hAnsi="Arial Unicode MS" w:cs="Arial Unicode MS"/>
                    </w:rPr>
                  </w:pPr>
                  <w:r w:rsidRPr="00D84BF4">
                    <w:rPr>
                      <w:rFonts w:ascii="Arial Unicode MS" w:eastAsia="Arial Unicode MS" w:hAnsi="Arial Unicode MS" w:cs="Arial Unicode MS"/>
                    </w:rPr>
                    <w:t>Nur für Leit</w:t>
                  </w:r>
                  <w:r w:rsidR="00C907BD">
                    <w:rPr>
                      <w:rFonts w:ascii="Arial Unicode MS" w:eastAsia="Arial Unicode MS" w:hAnsi="Arial Unicode MS" w:cs="Arial Unicode MS"/>
                    </w:rPr>
                    <w:t>ungsteam</w:t>
                  </w:r>
                  <w:r w:rsidRPr="00D84BF4">
                    <w:rPr>
                      <w:rFonts w:ascii="Arial Unicode MS" w:eastAsia="Arial Unicode MS" w:hAnsi="Arial Unicode MS" w:cs="Arial Unicode MS"/>
                    </w:rPr>
                    <w:t xml:space="preserve"> von Bedeutung </w:t>
                  </w:r>
                </w:p>
              </w:tc>
            </w:tr>
          </w:tbl>
          <w:p w14:paraId="67C262E3" w14:textId="77777777" w:rsidR="00A006D7" w:rsidRPr="002D7557" w:rsidRDefault="00A006D7" w:rsidP="002D7557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6F7EBC" w14:paraId="39004DA4" w14:textId="77777777" w:rsidTr="00D84BF4">
        <w:tc>
          <w:tcPr>
            <w:tcW w:w="9088" w:type="dxa"/>
          </w:tcPr>
          <w:p w14:paraId="085C9664" w14:textId="77777777" w:rsidR="006F7EBC" w:rsidRPr="00F12338" w:rsidRDefault="002D7557" w:rsidP="002D7557">
            <w:pPr>
              <w:spacing w:before="60" w:after="60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F12338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Legende Raumbelegung</w:t>
            </w:r>
          </w:p>
          <w:tbl>
            <w:tblPr>
              <w:tblW w:w="0" w:type="auto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9"/>
              <w:gridCol w:w="8021"/>
            </w:tblGrid>
            <w:tr w:rsidR="002D7557" w:rsidRPr="00F12338" w14:paraId="124D76B6" w14:textId="77777777" w:rsidTr="007472A5">
              <w:tc>
                <w:tcPr>
                  <w:tcW w:w="704" w:type="dxa"/>
                </w:tcPr>
                <w:p w14:paraId="63022D0E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proofErr w:type="gramStart"/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A</w:t>
                  </w:r>
                  <w:r w:rsidR="0029283C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h</w:t>
                  </w:r>
                  <w:proofErr w:type="gramEnd"/>
                </w:p>
              </w:tc>
              <w:tc>
                <w:tcPr>
                  <w:tcW w:w="8153" w:type="dxa"/>
                </w:tcPr>
                <w:p w14:paraId="65874ACD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Ahorn (S1)</w:t>
                  </w:r>
                </w:p>
              </w:tc>
            </w:tr>
            <w:tr w:rsidR="002D7557" w:rsidRPr="00F12338" w14:paraId="3C0907A7" w14:textId="77777777" w:rsidTr="007472A5">
              <w:tc>
                <w:tcPr>
                  <w:tcW w:w="704" w:type="dxa"/>
                </w:tcPr>
                <w:p w14:paraId="40CFEE99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CL</w:t>
                  </w:r>
                </w:p>
              </w:tc>
              <w:tc>
                <w:tcPr>
                  <w:tcW w:w="8153" w:type="dxa"/>
                </w:tcPr>
                <w:p w14:paraId="04012C31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proofErr w:type="spellStart"/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Churchlounge</w:t>
                  </w:r>
                  <w:proofErr w:type="spellEnd"/>
                </w:p>
              </w:tc>
            </w:tr>
            <w:tr w:rsidR="002D7557" w:rsidRPr="00F12338" w14:paraId="740C68FF" w14:textId="77777777" w:rsidTr="007472A5">
              <w:tc>
                <w:tcPr>
                  <w:tcW w:w="704" w:type="dxa"/>
                </w:tcPr>
                <w:p w14:paraId="41775FD2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E</w:t>
                  </w:r>
                  <w:r w:rsidR="0029283C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153" w:type="dxa"/>
                </w:tcPr>
                <w:p w14:paraId="1BA3C013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Erle (S3)</w:t>
                  </w:r>
                </w:p>
              </w:tc>
            </w:tr>
            <w:tr w:rsidR="002D7557" w:rsidRPr="00F12338" w14:paraId="21E92EF4" w14:textId="77777777" w:rsidTr="007472A5">
              <w:tc>
                <w:tcPr>
                  <w:tcW w:w="704" w:type="dxa"/>
                </w:tcPr>
                <w:p w14:paraId="1B250583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proofErr w:type="spellStart"/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Kh</w:t>
                  </w:r>
                  <w:proofErr w:type="spellEnd"/>
                </w:p>
              </w:tc>
              <w:tc>
                <w:tcPr>
                  <w:tcW w:w="8153" w:type="dxa"/>
                </w:tcPr>
                <w:p w14:paraId="76512444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Kirche hinten</w:t>
                  </w:r>
                </w:p>
              </w:tc>
            </w:tr>
            <w:tr w:rsidR="002D7557" w:rsidRPr="00F12338" w14:paraId="7EFDDC80" w14:textId="77777777" w:rsidTr="007472A5">
              <w:tc>
                <w:tcPr>
                  <w:tcW w:w="704" w:type="dxa"/>
                </w:tcPr>
                <w:p w14:paraId="09BB1000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Kv</w:t>
                  </w:r>
                </w:p>
              </w:tc>
              <w:tc>
                <w:tcPr>
                  <w:tcW w:w="8153" w:type="dxa"/>
                </w:tcPr>
                <w:p w14:paraId="68617CCE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Kirche vorne</w:t>
                  </w:r>
                </w:p>
              </w:tc>
            </w:tr>
            <w:tr w:rsidR="002D7557" w:rsidRPr="00F12338" w14:paraId="622BDB88" w14:textId="77777777" w:rsidTr="007472A5">
              <w:tc>
                <w:tcPr>
                  <w:tcW w:w="704" w:type="dxa"/>
                </w:tcPr>
                <w:p w14:paraId="6C010964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proofErr w:type="spellStart"/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kR</w:t>
                  </w:r>
                  <w:proofErr w:type="spellEnd"/>
                </w:p>
              </w:tc>
              <w:tc>
                <w:tcPr>
                  <w:tcW w:w="8153" w:type="dxa"/>
                </w:tcPr>
                <w:p w14:paraId="7ED23AEF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Kein Raum</w:t>
                  </w:r>
                </w:p>
              </w:tc>
            </w:tr>
            <w:tr w:rsidR="002D7557" w:rsidRPr="00F12338" w14:paraId="21A2385A" w14:textId="77777777" w:rsidTr="007472A5">
              <w:tc>
                <w:tcPr>
                  <w:tcW w:w="704" w:type="dxa"/>
                </w:tcPr>
                <w:p w14:paraId="4791E239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proofErr w:type="spellStart"/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L</w:t>
                  </w:r>
                  <w:r w:rsidR="0029283C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ä</w:t>
                  </w:r>
                  <w:proofErr w:type="spellEnd"/>
                </w:p>
              </w:tc>
              <w:tc>
                <w:tcPr>
                  <w:tcW w:w="8153" w:type="dxa"/>
                </w:tcPr>
                <w:p w14:paraId="42A07B2D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Lärche (UG3)</w:t>
                  </w:r>
                </w:p>
              </w:tc>
            </w:tr>
            <w:tr w:rsidR="002D7557" w:rsidRPr="00F12338" w14:paraId="25801764" w14:textId="77777777" w:rsidTr="007472A5">
              <w:tc>
                <w:tcPr>
                  <w:tcW w:w="704" w:type="dxa"/>
                </w:tcPr>
                <w:p w14:paraId="6758A7B7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U</w:t>
                  </w:r>
                  <w:r w:rsidR="0029283C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8153" w:type="dxa"/>
                </w:tcPr>
                <w:p w14:paraId="4F26FB36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Ulme (UG2)</w:t>
                  </w:r>
                </w:p>
              </w:tc>
            </w:tr>
            <w:tr w:rsidR="002D7557" w:rsidRPr="00F12338" w14:paraId="58665D59" w14:textId="77777777" w:rsidTr="007472A5">
              <w:tc>
                <w:tcPr>
                  <w:tcW w:w="704" w:type="dxa"/>
                </w:tcPr>
                <w:p w14:paraId="3E0E29D3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T</w:t>
                  </w:r>
                  <w:r w:rsidR="0029283C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153" w:type="dxa"/>
                </w:tcPr>
                <w:p w14:paraId="40675CF8" w14:textId="77777777" w:rsidR="002D7557" w:rsidRPr="00F12338" w:rsidRDefault="002D7557" w:rsidP="007472A5">
                  <w:pPr>
                    <w:spacing w:before="60" w:after="60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F12338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Thuja (SZ)</w:t>
                  </w:r>
                </w:p>
              </w:tc>
            </w:tr>
          </w:tbl>
          <w:p w14:paraId="6A181591" w14:textId="77777777" w:rsidR="006F7EBC" w:rsidRPr="002D7557" w:rsidRDefault="006F7EBC" w:rsidP="002D7557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5BAF70FB" w14:textId="77777777" w:rsidR="000D6062" w:rsidRPr="00A006D7" w:rsidRDefault="000D6062" w:rsidP="00A006D7">
      <w:pPr>
        <w:rPr>
          <w:sz w:val="2"/>
          <w:szCs w:val="2"/>
        </w:rPr>
      </w:pPr>
    </w:p>
    <w:sectPr w:rsidR="000D6062" w:rsidRPr="00A006D7" w:rsidSect="004B2940">
      <w:headerReference w:type="default" r:id="rId8"/>
      <w:headerReference w:type="first" r:id="rId9"/>
      <w:pgSz w:w="11906" w:h="16838" w:code="9"/>
      <w:pgMar w:top="2552" w:right="907" w:bottom="913" w:left="205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0109DD" w14:textId="77777777" w:rsidR="00D76563" w:rsidRDefault="00D76563">
      <w:r>
        <w:separator/>
      </w:r>
    </w:p>
  </w:endnote>
  <w:endnote w:type="continuationSeparator" w:id="0">
    <w:p w14:paraId="1848D7F2" w14:textId="77777777" w:rsidR="00D76563" w:rsidRDefault="00D7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ICTFontTextStyleBody">
    <w:altName w:val="Cambria"/>
    <w:panose1 w:val="020B0604020202020204"/>
    <w:charset w:val="00"/>
    <w:family w:val="roman"/>
    <w:pitch w:val="default"/>
  </w:font>
  <w:font w:name=".AppleSystemUIFont">
    <w:altName w:val="Cambria"/>
    <w:panose1 w:val="020B0604020202020204"/>
    <w:charset w:val="00"/>
    <w:family w:val="roman"/>
    <w:pitch w:val="default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ladimir Script">
    <w:panose1 w:val="03050402040407070305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6DE718" w14:textId="77777777" w:rsidR="00D76563" w:rsidRDefault="00D76563">
      <w:r>
        <w:separator/>
      </w:r>
    </w:p>
  </w:footnote>
  <w:footnote w:type="continuationSeparator" w:id="0">
    <w:p w14:paraId="71395B80" w14:textId="77777777" w:rsidR="00D76563" w:rsidRDefault="00D76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7DE22" w14:textId="77777777" w:rsidR="00A927AD" w:rsidRPr="001A7481" w:rsidRDefault="00576CE6" w:rsidP="00A006D7">
    <w:pPr>
      <w:pStyle w:val="Kopfzeile"/>
      <w:tabs>
        <w:tab w:val="clear" w:pos="4536"/>
        <w:tab w:val="clear" w:pos="9072"/>
      </w:tabs>
      <w:jc w:val="both"/>
      <w:rPr>
        <w:rFonts w:ascii="Arial" w:hAnsi="Arial" w:cs="Arial"/>
        <w:sz w:val="28"/>
        <w:szCs w:val="28"/>
      </w:rPr>
    </w:pPr>
    <w:r w:rsidRPr="001A7481">
      <w:rPr>
        <w:noProof/>
        <w:sz w:val="28"/>
        <w:szCs w:val="28"/>
      </w:rPr>
      <w:drawing>
        <wp:anchor distT="0" distB="0" distL="114300" distR="114300" simplePos="0" relativeHeight="251659776" behindDoc="1" locked="0" layoutInCell="1" allowOverlap="1" wp14:anchorId="32F76186" wp14:editId="5765242D">
          <wp:simplePos x="0" y="0"/>
          <wp:positionH relativeFrom="column">
            <wp:posOffset>-868680</wp:posOffset>
          </wp:positionH>
          <wp:positionV relativeFrom="paragraph">
            <wp:posOffset>91440</wp:posOffset>
          </wp:positionV>
          <wp:extent cx="809625" cy="714375"/>
          <wp:effectExtent l="0" t="0" r="0" b="0"/>
          <wp:wrapTight wrapText="bothSides">
            <wp:wrapPolygon edited="0">
              <wp:start x="0" y="0"/>
              <wp:lineTo x="0" y="21120"/>
              <wp:lineTo x="21346" y="21120"/>
              <wp:lineTo x="21346" y="0"/>
              <wp:lineTo x="0" y="0"/>
            </wp:wrapPolygon>
          </wp:wrapTight>
          <wp:docPr id="9" name="Bild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01A753" w14:textId="77777777" w:rsidR="00A927AD" w:rsidRDefault="00A927AD" w:rsidP="001A7481">
    <w:pPr>
      <w:pStyle w:val="Kopfzeile"/>
      <w:rPr>
        <w:rFonts w:ascii="Arial" w:hAnsi="Arial" w:cs="Arial"/>
        <w:w w:val="150"/>
        <w:sz w:val="28"/>
        <w:szCs w:val="28"/>
      </w:rPr>
    </w:pPr>
  </w:p>
  <w:p w14:paraId="007D075A" w14:textId="77777777" w:rsidR="00A927AD" w:rsidRDefault="00A927AD" w:rsidP="001A7481">
    <w:pPr>
      <w:pStyle w:val="Kopfzeile"/>
      <w:rPr>
        <w:rFonts w:ascii="Arial" w:hAnsi="Arial" w:cs="Arial"/>
        <w:w w:val="150"/>
        <w:sz w:val="28"/>
        <w:szCs w:val="28"/>
      </w:rPr>
    </w:pPr>
  </w:p>
  <w:p w14:paraId="578FC642" w14:textId="77777777" w:rsidR="00A927AD" w:rsidRPr="00A11CF4" w:rsidRDefault="00576CE6" w:rsidP="001A7481">
    <w:pPr>
      <w:pStyle w:val="Kopfzeile"/>
      <w:rPr>
        <w:spacing w:val="20"/>
        <w:w w:val="150"/>
      </w:rPr>
    </w:pPr>
    <w:r w:rsidRPr="00A11CF4">
      <w:rPr>
        <w:noProof/>
        <w:spacing w:val="20"/>
        <w:w w:val="150"/>
        <w:sz w:val="28"/>
        <w:szCs w:val="28"/>
        <w:lang w:val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E29ABA9" wp14:editId="7FAB6003">
              <wp:simplePos x="0" y="0"/>
              <wp:positionH relativeFrom="page">
                <wp:posOffset>434975</wp:posOffset>
              </wp:positionH>
              <wp:positionV relativeFrom="page">
                <wp:posOffset>1337945</wp:posOffset>
              </wp:positionV>
              <wp:extent cx="6551295" cy="0"/>
              <wp:effectExtent l="0" t="0" r="1905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512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C3FE8F8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25pt,105.35pt" to="550.1pt,10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" strokeweight=".5pt">
              <o:lock v:ext="edit" shapetype="f"/>
              <w10:wrap anchorx="page" anchory="page"/>
            </v:line>
          </w:pict>
        </mc:Fallback>
      </mc:AlternateContent>
    </w:r>
    <w:r w:rsidR="00A927AD" w:rsidRPr="00A11CF4">
      <w:rPr>
        <w:rFonts w:ascii="Arial" w:hAnsi="Arial" w:cs="Arial"/>
        <w:spacing w:val="20"/>
        <w:w w:val="150"/>
        <w:sz w:val="28"/>
        <w:szCs w:val="28"/>
      </w:rPr>
      <w:t>JUNGWACHT &amp; BLAURING HINWIL</w:t>
    </w:r>
    <w:r w:rsidR="00A927AD" w:rsidRPr="00A11CF4">
      <w:rPr>
        <w:rFonts w:ascii="Arial" w:hAnsi="Arial" w:cs="Arial"/>
        <w:spacing w:val="20"/>
        <w:w w:val="150"/>
        <w:sz w:val="48"/>
        <w:szCs w:val="4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6741B3" w14:textId="77777777" w:rsidR="00A927AD" w:rsidRPr="00A006D7" w:rsidRDefault="00576CE6">
    <w:pPr>
      <w:pStyle w:val="Kopfzeile"/>
      <w:tabs>
        <w:tab w:val="clear" w:pos="4536"/>
        <w:tab w:val="clear" w:pos="9072"/>
      </w:tabs>
      <w:jc w:val="both"/>
      <w:rPr>
        <w:rFonts w:ascii="Vladimir Script" w:hAnsi="Vladimir Script"/>
        <w:sz w:val="48"/>
      </w:rPr>
    </w:pPr>
    <w:r w:rsidRPr="00A006D7">
      <w:rPr>
        <w:rFonts w:ascii="Vladimir Script" w:hAnsi="Vladimir Script"/>
        <w:noProof/>
        <w:sz w:val="48"/>
        <w:lang w:val="de-DE"/>
      </w:rPr>
      <w:drawing>
        <wp:anchor distT="0" distB="0" distL="114300" distR="114300" simplePos="0" relativeHeight="251657728" behindDoc="1" locked="0" layoutInCell="1" allowOverlap="1" wp14:anchorId="6C8F4953" wp14:editId="4FFCE744">
          <wp:simplePos x="0" y="0"/>
          <wp:positionH relativeFrom="column">
            <wp:posOffset>-868680</wp:posOffset>
          </wp:positionH>
          <wp:positionV relativeFrom="paragraph">
            <wp:posOffset>74295</wp:posOffset>
          </wp:positionV>
          <wp:extent cx="690245" cy="690245"/>
          <wp:effectExtent l="0" t="0" r="0" b="0"/>
          <wp:wrapNone/>
          <wp:docPr id="5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27AD" w:rsidRPr="00A006D7">
      <w:rPr>
        <w:rFonts w:ascii="Vladimir Script" w:hAnsi="Vladimir Script"/>
        <w:sz w:val="48"/>
      </w:rPr>
      <w:t>Jungwacht &amp; Blauring Hinwil</w:t>
    </w:r>
  </w:p>
  <w:p w14:paraId="15506DAF" w14:textId="77777777" w:rsidR="00A927AD" w:rsidRPr="00A006D7" w:rsidRDefault="00A927AD" w:rsidP="009A5EC6">
    <w:pPr>
      <w:pStyle w:val="Kopfzeile"/>
      <w:tabs>
        <w:tab w:val="clear" w:pos="4536"/>
      </w:tabs>
      <w:rPr>
        <w:rFonts w:ascii="Vladimir Script" w:hAnsi="Vladimir Script"/>
        <w:b/>
        <w:sz w:val="52"/>
        <w:szCs w:val="52"/>
      </w:rPr>
    </w:pPr>
    <w:r w:rsidRPr="00A006D7">
      <w:rPr>
        <w:rFonts w:ascii="Vladimir Script" w:hAnsi="Vladimir Script"/>
        <w:b/>
        <w:sz w:val="52"/>
        <w:szCs w:val="52"/>
      </w:rPr>
      <w:t>Programm bis zu den Sommerferien</w:t>
    </w:r>
  </w:p>
  <w:p w14:paraId="498C9D94" w14:textId="77777777" w:rsidR="00A927AD" w:rsidRDefault="00576CE6">
    <w:pPr>
      <w:pStyle w:val="Kopfzeile"/>
      <w:ind w:left="1197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410E1F" wp14:editId="3EC77CC0">
              <wp:simplePos x="0" y="0"/>
              <wp:positionH relativeFrom="page">
                <wp:posOffset>429895</wp:posOffset>
              </wp:positionH>
              <wp:positionV relativeFrom="page">
                <wp:posOffset>1412240</wp:posOffset>
              </wp:positionV>
              <wp:extent cx="6551295" cy="0"/>
              <wp:effectExtent l="0" t="0" r="1905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512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A68057D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85pt,111.2pt" to="549.7pt,11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609A227" wp14:editId="3A9E61D3">
              <wp:simplePos x="0" y="0"/>
              <wp:positionH relativeFrom="page">
                <wp:posOffset>434340</wp:posOffset>
              </wp:positionH>
              <wp:positionV relativeFrom="page">
                <wp:posOffset>1416050</wp:posOffset>
              </wp:positionV>
              <wp:extent cx="6551295" cy="0"/>
              <wp:effectExtent l="0" t="0" r="1905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512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8CAD473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2pt,111.5pt" to="550.05pt,1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" strokeweight=".5pt"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605D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73F94"/>
    <w:multiLevelType w:val="hybridMultilevel"/>
    <w:tmpl w:val="BD3655A4"/>
    <w:lvl w:ilvl="0" w:tplc="3F0CFC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D0502"/>
    <w:multiLevelType w:val="hybridMultilevel"/>
    <w:tmpl w:val="CEAC42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2D0D"/>
    <w:multiLevelType w:val="hybridMultilevel"/>
    <w:tmpl w:val="BD3655A4"/>
    <w:lvl w:ilvl="0" w:tplc="C47C50CA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4699E"/>
    <w:multiLevelType w:val="hybridMultilevel"/>
    <w:tmpl w:val="6EF41AF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723313">
    <w:abstractNumId w:val="1"/>
  </w:num>
  <w:num w:numId="2" w16cid:durableId="1575431344">
    <w:abstractNumId w:val="3"/>
  </w:num>
  <w:num w:numId="3" w16cid:durableId="944582686">
    <w:abstractNumId w:val="4"/>
  </w:num>
  <w:num w:numId="4" w16cid:durableId="2025589278">
    <w:abstractNumId w:val="2"/>
  </w:num>
  <w:num w:numId="5" w16cid:durableId="797230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33"/>
    <w:rsid w:val="00000738"/>
    <w:rsid w:val="00002837"/>
    <w:rsid w:val="00003E38"/>
    <w:rsid w:val="00004C23"/>
    <w:rsid w:val="00005C57"/>
    <w:rsid w:val="00005E0D"/>
    <w:rsid w:val="0000736C"/>
    <w:rsid w:val="00007B51"/>
    <w:rsid w:val="00010AEC"/>
    <w:rsid w:val="00013B7B"/>
    <w:rsid w:val="00013F34"/>
    <w:rsid w:val="000141D0"/>
    <w:rsid w:val="00016B32"/>
    <w:rsid w:val="000221DB"/>
    <w:rsid w:val="0002248E"/>
    <w:rsid w:val="000273F6"/>
    <w:rsid w:val="00032A25"/>
    <w:rsid w:val="00041FA0"/>
    <w:rsid w:val="000477DA"/>
    <w:rsid w:val="000506D3"/>
    <w:rsid w:val="000521AB"/>
    <w:rsid w:val="0005349E"/>
    <w:rsid w:val="00056A77"/>
    <w:rsid w:val="00057ABB"/>
    <w:rsid w:val="000652C6"/>
    <w:rsid w:val="00065907"/>
    <w:rsid w:val="00066C31"/>
    <w:rsid w:val="0006754F"/>
    <w:rsid w:val="000679B4"/>
    <w:rsid w:val="00070698"/>
    <w:rsid w:val="0007130C"/>
    <w:rsid w:val="000717CB"/>
    <w:rsid w:val="00072C01"/>
    <w:rsid w:val="00075302"/>
    <w:rsid w:val="000759A6"/>
    <w:rsid w:val="00075D2B"/>
    <w:rsid w:val="00084431"/>
    <w:rsid w:val="00085634"/>
    <w:rsid w:val="00091583"/>
    <w:rsid w:val="000944FD"/>
    <w:rsid w:val="000966AE"/>
    <w:rsid w:val="000B712E"/>
    <w:rsid w:val="000B7227"/>
    <w:rsid w:val="000C2DA2"/>
    <w:rsid w:val="000C47F7"/>
    <w:rsid w:val="000C5914"/>
    <w:rsid w:val="000C5A84"/>
    <w:rsid w:val="000C6241"/>
    <w:rsid w:val="000C717D"/>
    <w:rsid w:val="000D0631"/>
    <w:rsid w:val="000D0AF5"/>
    <w:rsid w:val="000D0C50"/>
    <w:rsid w:val="000D1E18"/>
    <w:rsid w:val="000D387F"/>
    <w:rsid w:val="000D3C53"/>
    <w:rsid w:val="000D47A9"/>
    <w:rsid w:val="000D5EAF"/>
    <w:rsid w:val="000D6062"/>
    <w:rsid w:val="000E1EF0"/>
    <w:rsid w:val="000E4E89"/>
    <w:rsid w:val="000E53AA"/>
    <w:rsid w:val="000E68EB"/>
    <w:rsid w:val="000E7784"/>
    <w:rsid w:val="000F2C20"/>
    <w:rsid w:val="000F2F63"/>
    <w:rsid w:val="000F304C"/>
    <w:rsid w:val="000F4354"/>
    <w:rsid w:val="000F6C98"/>
    <w:rsid w:val="000F7A70"/>
    <w:rsid w:val="000F7DFF"/>
    <w:rsid w:val="00100BAA"/>
    <w:rsid w:val="00101BF6"/>
    <w:rsid w:val="001052A8"/>
    <w:rsid w:val="00106470"/>
    <w:rsid w:val="00115BE9"/>
    <w:rsid w:val="0011691A"/>
    <w:rsid w:val="00116E88"/>
    <w:rsid w:val="00122018"/>
    <w:rsid w:val="001233C4"/>
    <w:rsid w:val="00124788"/>
    <w:rsid w:val="00127AD8"/>
    <w:rsid w:val="00127E5E"/>
    <w:rsid w:val="00131A9A"/>
    <w:rsid w:val="001322A0"/>
    <w:rsid w:val="00132446"/>
    <w:rsid w:val="001330D8"/>
    <w:rsid w:val="0013588F"/>
    <w:rsid w:val="0014104D"/>
    <w:rsid w:val="00143210"/>
    <w:rsid w:val="00143518"/>
    <w:rsid w:val="00143602"/>
    <w:rsid w:val="00144F19"/>
    <w:rsid w:val="00147205"/>
    <w:rsid w:val="001473C1"/>
    <w:rsid w:val="00147E95"/>
    <w:rsid w:val="00150733"/>
    <w:rsid w:val="0015085F"/>
    <w:rsid w:val="00164C11"/>
    <w:rsid w:val="001711D3"/>
    <w:rsid w:val="00172F82"/>
    <w:rsid w:val="001738BB"/>
    <w:rsid w:val="001742ED"/>
    <w:rsid w:val="00174DF8"/>
    <w:rsid w:val="00175900"/>
    <w:rsid w:val="00175C9E"/>
    <w:rsid w:val="00182268"/>
    <w:rsid w:val="001833B4"/>
    <w:rsid w:val="00184255"/>
    <w:rsid w:val="00186293"/>
    <w:rsid w:val="00190CE8"/>
    <w:rsid w:val="00190E20"/>
    <w:rsid w:val="00191C53"/>
    <w:rsid w:val="001957A8"/>
    <w:rsid w:val="001968BC"/>
    <w:rsid w:val="00197859"/>
    <w:rsid w:val="00197DF2"/>
    <w:rsid w:val="001A1440"/>
    <w:rsid w:val="001A2393"/>
    <w:rsid w:val="001A51DE"/>
    <w:rsid w:val="001A5BE7"/>
    <w:rsid w:val="001A7481"/>
    <w:rsid w:val="001A7686"/>
    <w:rsid w:val="001B04F4"/>
    <w:rsid w:val="001B436D"/>
    <w:rsid w:val="001B4606"/>
    <w:rsid w:val="001B5A1F"/>
    <w:rsid w:val="001B5C89"/>
    <w:rsid w:val="001C03DA"/>
    <w:rsid w:val="001C1E46"/>
    <w:rsid w:val="001C2D4B"/>
    <w:rsid w:val="001C3EA3"/>
    <w:rsid w:val="001C411A"/>
    <w:rsid w:val="001C4703"/>
    <w:rsid w:val="001C71E9"/>
    <w:rsid w:val="001C7883"/>
    <w:rsid w:val="001D0C1D"/>
    <w:rsid w:val="001D1ABB"/>
    <w:rsid w:val="001D2AB8"/>
    <w:rsid w:val="001D2BE7"/>
    <w:rsid w:val="001D6DBC"/>
    <w:rsid w:val="001D7301"/>
    <w:rsid w:val="001E4E31"/>
    <w:rsid w:val="001F40D1"/>
    <w:rsid w:val="001F63DB"/>
    <w:rsid w:val="001F7AA8"/>
    <w:rsid w:val="001F7BB4"/>
    <w:rsid w:val="00200407"/>
    <w:rsid w:val="00201471"/>
    <w:rsid w:val="002026F5"/>
    <w:rsid w:val="00202734"/>
    <w:rsid w:val="00204A62"/>
    <w:rsid w:val="00204FBD"/>
    <w:rsid w:val="00205C6C"/>
    <w:rsid w:val="0020655F"/>
    <w:rsid w:val="00206641"/>
    <w:rsid w:val="00207E0C"/>
    <w:rsid w:val="002125A5"/>
    <w:rsid w:val="002144B9"/>
    <w:rsid w:val="00214BB8"/>
    <w:rsid w:val="00215874"/>
    <w:rsid w:val="0021621E"/>
    <w:rsid w:val="00220371"/>
    <w:rsid w:val="0022562D"/>
    <w:rsid w:val="002263AB"/>
    <w:rsid w:val="00231FBF"/>
    <w:rsid w:val="0023461D"/>
    <w:rsid w:val="00236782"/>
    <w:rsid w:val="00236D69"/>
    <w:rsid w:val="00241B7F"/>
    <w:rsid w:val="00242A76"/>
    <w:rsid w:val="002466F1"/>
    <w:rsid w:val="002501A9"/>
    <w:rsid w:val="00251215"/>
    <w:rsid w:val="00256829"/>
    <w:rsid w:val="00261629"/>
    <w:rsid w:val="00262A34"/>
    <w:rsid w:val="00264E46"/>
    <w:rsid w:val="002653CE"/>
    <w:rsid w:val="002717A5"/>
    <w:rsid w:val="00274A01"/>
    <w:rsid w:val="00275AFA"/>
    <w:rsid w:val="002773B8"/>
    <w:rsid w:val="002810B7"/>
    <w:rsid w:val="0028187A"/>
    <w:rsid w:val="00283C29"/>
    <w:rsid w:val="0029002B"/>
    <w:rsid w:val="00290224"/>
    <w:rsid w:val="0029283C"/>
    <w:rsid w:val="00292A06"/>
    <w:rsid w:val="00295224"/>
    <w:rsid w:val="002A07A3"/>
    <w:rsid w:val="002A1B1A"/>
    <w:rsid w:val="002A3CA5"/>
    <w:rsid w:val="002A7C4C"/>
    <w:rsid w:val="002B0D12"/>
    <w:rsid w:val="002B0DCD"/>
    <w:rsid w:val="002B2AEF"/>
    <w:rsid w:val="002B4CF6"/>
    <w:rsid w:val="002B4E4B"/>
    <w:rsid w:val="002B72D2"/>
    <w:rsid w:val="002C039C"/>
    <w:rsid w:val="002C222A"/>
    <w:rsid w:val="002C5A12"/>
    <w:rsid w:val="002D078D"/>
    <w:rsid w:val="002D24C7"/>
    <w:rsid w:val="002D4C1D"/>
    <w:rsid w:val="002D5B30"/>
    <w:rsid w:val="002D5C7D"/>
    <w:rsid w:val="002D7557"/>
    <w:rsid w:val="002E0344"/>
    <w:rsid w:val="002E1075"/>
    <w:rsid w:val="002E7AE6"/>
    <w:rsid w:val="002F079C"/>
    <w:rsid w:val="002F3B48"/>
    <w:rsid w:val="002F75CD"/>
    <w:rsid w:val="00301597"/>
    <w:rsid w:val="00304798"/>
    <w:rsid w:val="003051E2"/>
    <w:rsid w:val="003067CB"/>
    <w:rsid w:val="0030703B"/>
    <w:rsid w:val="003127A3"/>
    <w:rsid w:val="003139E2"/>
    <w:rsid w:val="003169B6"/>
    <w:rsid w:val="00316F62"/>
    <w:rsid w:val="00320967"/>
    <w:rsid w:val="00322D52"/>
    <w:rsid w:val="00323306"/>
    <w:rsid w:val="00327F45"/>
    <w:rsid w:val="00331768"/>
    <w:rsid w:val="003326A8"/>
    <w:rsid w:val="0033321B"/>
    <w:rsid w:val="003338F0"/>
    <w:rsid w:val="00335260"/>
    <w:rsid w:val="0033653F"/>
    <w:rsid w:val="003371A8"/>
    <w:rsid w:val="0034023D"/>
    <w:rsid w:val="00341226"/>
    <w:rsid w:val="00342E50"/>
    <w:rsid w:val="00344506"/>
    <w:rsid w:val="00345341"/>
    <w:rsid w:val="00351070"/>
    <w:rsid w:val="00352288"/>
    <w:rsid w:val="00352384"/>
    <w:rsid w:val="00355B41"/>
    <w:rsid w:val="003652F2"/>
    <w:rsid w:val="0036587F"/>
    <w:rsid w:val="003705DF"/>
    <w:rsid w:val="003706A1"/>
    <w:rsid w:val="0037111B"/>
    <w:rsid w:val="00371210"/>
    <w:rsid w:val="003728C0"/>
    <w:rsid w:val="003730A8"/>
    <w:rsid w:val="00375EF3"/>
    <w:rsid w:val="00376561"/>
    <w:rsid w:val="00376E2A"/>
    <w:rsid w:val="003774EE"/>
    <w:rsid w:val="00385044"/>
    <w:rsid w:val="00390717"/>
    <w:rsid w:val="003967B0"/>
    <w:rsid w:val="003A0563"/>
    <w:rsid w:val="003A18DA"/>
    <w:rsid w:val="003A4009"/>
    <w:rsid w:val="003A52D5"/>
    <w:rsid w:val="003A73F5"/>
    <w:rsid w:val="003A7C20"/>
    <w:rsid w:val="003B0633"/>
    <w:rsid w:val="003C2A2D"/>
    <w:rsid w:val="003C4A9E"/>
    <w:rsid w:val="003D0868"/>
    <w:rsid w:val="003D49D4"/>
    <w:rsid w:val="003D4FA2"/>
    <w:rsid w:val="003D65CD"/>
    <w:rsid w:val="003E0CAA"/>
    <w:rsid w:val="003E1803"/>
    <w:rsid w:val="003E33DD"/>
    <w:rsid w:val="003E35B7"/>
    <w:rsid w:val="003E5726"/>
    <w:rsid w:val="003E5E57"/>
    <w:rsid w:val="003E7A5A"/>
    <w:rsid w:val="003F078F"/>
    <w:rsid w:val="003F4486"/>
    <w:rsid w:val="003F4507"/>
    <w:rsid w:val="003F5A04"/>
    <w:rsid w:val="003F5FF0"/>
    <w:rsid w:val="003F7470"/>
    <w:rsid w:val="00410D30"/>
    <w:rsid w:val="0041759D"/>
    <w:rsid w:val="004243F4"/>
    <w:rsid w:val="00426B94"/>
    <w:rsid w:val="00427212"/>
    <w:rsid w:val="004330AA"/>
    <w:rsid w:val="00444127"/>
    <w:rsid w:val="00446A4D"/>
    <w:rsid w:val="00452052"/>
    <w:rsid w:val="0045263C"/>
    <w:rsid w:val="0045392C"/>
    <w:rsid w:val="004543E7"/>
    <w:rsid w:val="00455F3C"/>
    <w:rsid w:val="00456A02"/>
    <w:rsid w:val="00457854"/>
    <w:rsid w:val="00460306"/>
    <w:rsid w:val="004703FC"/>
    <w:rsid w:val="004710B9"/>
    <w:rsid w:val="004715A8"/>
    <w:rsid w:val="00471E5B"/>
    <w:rsid w:val="004736B0"/>
    <w:rsid w:val="00473E12"/>
    <w:rsid w:val="0047709D"/>
    <w:rsid w:val="0048064B"/>
    <w:rsid w:val="00481121"/>
    <w:rsid w:val="00494071"/>
    <w:rsid w:val="00494C4B"/>
    <w:rsid w:val="00494C96"/>
    <w:rsid w:val="00495FC0"/>
    <w:rsid w:val="00496CCF"/>
    <w:rsid w:val="004A0929"/>
    <w:rsid w:val="004A116A"/>
    <w:rsid w:val="004A1450"/>
    <w:rsid w:val="004A3CD7"/>
    <w:rsid w:val="004A6C9E"/>
    <w:rsid w:val="004B2597"/>
    <w:rsid w:val="004B2940"/>
    <w:rsid w:val="004B6812"/>
    <w:rsid w:val="004C27B2"/>
    <w:rsid w:val="004C3C17"/>
    <w:rsid w:val="004C3E1D"/>
    <w:rsid w:val="004D00C3"/>
    <w:rsid w:val="004D0E51"/>
    <w:rsid w:val="004D2A1B"/>
    <w:rsid w:val="004D5DAB"/>
    <w:rsid w:val="004E160D"/>
    <w:rsid w:val="004E1F7D"/>
    <w:rsid w:val="004E2F0D"/>
    <w:rsid w:val="004E32ED"/>
    <w:rsid w:val="004E4D1B"/>
    <w:rsid w:val="004E5036"/>
    <w:rsid w:val="004E51F8"/>
    <w:rsid w:val="004E5587"/>
    <w:rsid w:val="004E59B1"/>
    <w:rsid w:val="004E5D15"/>
    <w:rsid w:val="004E6165"/>
    <w:rsid w:val="004E7501"/>
    <w:rsid w:val="004E7DE3"/>
    <w:rsid w:val="004F1BE1"/>
    <w:rsid w:val="004F48CA"/>
    <w:rsid w:val="004F6822"/>
    <w:rsid w:val="004F707F"/>
    <w:rsid w:val="004F7F37"/>
    <w:rsid w:val="0050319F"/>
    <w:rsid w:val="00503DCB"/>
    <w:rsid w:val="005061E5"/>
    <w:rsid w:val="0050745B"/>
    <w:rsid w:val="00507548"/>
    <w:rsid w:val="00511AFE"/>
    <w:rsid w:val="005128C1"/>
    <w:rsid w:val="00512D45"/>
    <w:rsid w:val="005140B4"/>
    <w:rsid w:val="0051501D"/>
    <w:rsid w:val="00527691"/>
    <w:rsid w:val="0053379E"/>
    <w:rsid w:val="00533930"/>
    <w:rsid w:val="00534437"/>
    <w:rsid w:val="005345BB"/>
    <w:rsid w:val="00534D12"/>
    <w:rsid w:val="00534E29"/>
    <w:rsid w:val="00534E5D"/>
    <w:rsid w:val="00540095"/>
    <w:rsid w:val="00542A99"/>
    <w:rsid w:val="00542E5B"/>
    <w:rsid w:val="005443C2"/>
    <w:rsid w:val="00544954"/>
    <w:rsid w:val="00546BE4"/>
    <w:rsid w:val="005505F3"/>
    <w:rsid w:val="00555B0A"/>
    <w:rsid w:val="005565ED"/>
    <w:rsid w:val="00556708"/>
    <w:rsid w:val="00556B46"/>
    <w:rsid w:val="00557D39"/>
    <w:rsid w:val="0056004E"/>
    <w:rsid w:val="00560760"/>
    <w:rsid w:val="0056527B"/>
    <w:rsid w:val="005654C7"/>
    <w:rsid w:val="00565BE6"/>
    <w:rsid w:val="00573219"/>
    <w:rsid w:val="00574879"/>
    <w:rsid w:val="00574DE5"/>
    <w:rsid w:val="00576CE6"/>
    <w:rsid w:val="005778FE"/>
    <w:rsid w:val="005802C3"/>
    <w:rsid w:val="00584F39"/>
    <w:rsid w:val="005866D7"/>
    <w:rsid w:val="00591075"/>
    <w:rsid w:val="00594B7E"/>
    <w:rsid w:val="00594D29"/>
    <w:rsid w:val="005976EB"/>
    <w:rsid w:val="005A13C2"/>
    <w:rsid w:val="005A1CCF"/>
    <w:rsid w:val="005A2275"/>
    <w:rsid w:val="005A3757"/>
    <w:rsid w:val="005A60CE"/>
    <w:rsid w:val="005A63E0"/>
    <w:rsid w:val="005A7BB0"/>
    <w:rsid w:val="005B1291"/>
    <w:rsid w:val="005B1DAC"/>
    <w:rsid w:val="005B23F1"/>
    <w:rsid w:val="005B277F"/>
    <w:rsid w:val="005B3C0D"/>
    <w:rsid w:val="005B4E7C"/>
    <w:rsid w:val="005C1F68"/>
    <w:rsid w:val="005C2FB9"/>
    <w:rsid w:val="005C3E57"/>
    <w:rsid w:val="005C43C1"/>
    <w:rsid w:val="005C68B9"/>
    <w:rsid w:val="005C71E2"/>
    <w:rsid w:val="005C72F5"/>
    <w:rsid w:val="005D0480"/>
    <w:rsid w:val="005D07DA"/>
    <w:rsid w:val="005D138E"/>
    <w:rsid w:val="005D1A75"/>
    <w:rsid w:val="005E1353"/>
    <w:rsid w:val="005E2992"/>
    <w:rsid w:val="005E452C"/>
    <w:rsid w:val="005E4C0F"/>
    <w:rsid w:val="005E4C89"/>
    <w:rsid w:val="005E6B53"/>
    <w:rsid w:val="005E7398"/>
    <w:rsid w:val="005E7E5A"/>
    <w:rsid w:val="005F1793"/>
    <w:rsid w:val="005F1F3F"/>
    <w:rsid w:val="005F4342"/>
    <w:rsid w:val="005F4E1F"/>
    <w:rsid w:val="006005F2"/>
    <w:rsid w:val="006014D2"/>
    <w:rsid w:val="00604F56"/>
    <w:rsid w:val="00610C91"/>
    <w:rsid w:val="00612536"/>
    <w:rsid w:val="006142E1"/>
    <w:rsid w:val="006144D9"/>
    <w:rsid w:val="006147CC"/>
    <w:rsid w:val="00614D3D"/>
    <w:rsid w:val="006164C7"/>
    <w:rsid w:val="0061766B"/>
    <w:rsid w:val="006209C3"/>
    <w:rsid w:val="00621477"/>
    <w:rsid w:val="006235E6"/>
    <w:rsid w:val="00625F78"/>
    <w:rsid w:val="00631D00"/>
    <w:rsid w:val="006325FB"/>
    <w:rsid w:val="006349F6"/>
    <w:rsid w:val="00635041"/>
    <w:rsid w:val="00637C2E"/>
    <w:rsid w:val="0064238D"/>
    <w:rsid w:val="0064239C"/>
    <w:rsid w:val="006423E6"/>
    <w:rsid w:val="00642D32"/>
    <w:rsid w:val="00643428"/>
    <w:rsid w:val="006440D6"/>
    <w:rsid w:val="00644A1E"/>
    <w:rsid w:val="00644CF7"/>
    <w:rsid w:val="00651B4C"/>
    <w:rsid w:val="0065208C"/>
    <w:rsid w:val="00653F06"/>
    <w:rsid w:val="00660B65"/>
    <w:rsid w:val="006612DA"/>
    <w:rsid w:val="00662D04"/>
    <w:rsid w:val="0066522A"/>
    <w:rsid w:val="00671DF1"/>
    <w:rsid w:val="006726E5"/>
    <w:rsid w:val="00674348"/>
    <w:rsid w:val="00674956"/>
    <w:rsid w:val="00675376"/>
    <w:rsid w:val="00675B05"/>
    <w:rsid w:val="00675DCE"/>
    <w:rsid w:val="00680523"/>
    <w:rsid w:val="00682A28"/>
    <w:rsid w:val="00683C6D"/>
    <w:rsid w:val="00684F77"/>
    <w:rsid w:val="00687D29"/>
    <w:rsid w:val="006960FF"/>
    <w:rsid w:val="006A05D6"/>
    <w:rsid w:val="006A166E"/>
    <w:rsid w:val="006A23D9"/>
    <w:rsid w:val="006A2CFA"/>
    <w:rsid w:val="006A3922"/>
    <w:rsid w:val="006A392E"/>
    <w:rsid w:val="006A4297"/>
    <w:rsid w:val="006A52E2"/>
    <w:rsid w:val="006A5A9B"/>
    <w:rsid w:val="006A729F"/>
    <w:rsid w:val="006B1F5C"/>
    <w:rsid w:val="006B2525"/>
    <w:rsid w:val="006B3657"/>
    <w:rsid w:val="006B40E5"/>
    <w:rsid w:val="006B52E0"/>
    <w:rsid w:val="006B641C"/>
    <w:rsid w:val="006B71AA"/>
    <w:rsid w:val="006C1F87"/>
    <w:rsid w:val="006C5E33"/>
    <w:rsid w:val="006D1D08"/>
    <w:rsid w:val="006D2D40"/>
    <w:rsid w:val="006D31ED"/>
    <w:rsid w:val="006D331B"/>
    <w:rsid w:val="006D3F34"/>
    <w:rsid w:val="006D4981"/>
    <w:rsid w:val="006D5ECC"/>
    <w:rsid w:val="006D63AC"/>
    <w:rsid w:val="006D66C2"/>
    <w:rsid w:val="006E03D7"/>
    <w:rsid w:val="006E08C0"/>
    <w:rsid w:val="006E4C56"/>
    <w:rsid w:val="006E5432"/>
    <w:rsid w:val="006F2DA9"/>
    <w:rsid w:val="006F4FEE"/>
    <w:rsid w:val="006F6331"/>
    <w:rsid w:val="006F7505"/>
    <w:rsid w:val="006F7EBC"/>
    <w:rsid w:val="00702CAB"/>
    <w:rsid w:val="00711E9B"/>
    <w:rsid w:val="00711FB7"/>
    <w:rsid w:val="00713BF5"/>
    <w:rsid w:val="007157DD"/>
    <w:rsid w:val="00716C9A"/>
    <w:rsid w:val="00717E51"/>
    <w:rsid w:val="007254E1"/>
    <w:rsid w:val="00725ED4"/>
    <w:rsid w:val="00727CF5"/>
    <w:rsid w:val="0073170B"/>
    <w:rsid w:val="007373FB"/>
    <w:rsid w:val="00744042"/>
    <w:rsid w:val="007451B1"/>
    <w:rsid w:val="00745890"/>
    <w:rsid w:val="00746580"/>
    <w:rsid w:val="007472A5"/>
    <w:rsid w:val="007531A7"/>
    <w:rsid w:val="0075347C"/>
    <w:rsid w:val="00753978"/>
    <w:rsid w:val="00755A16"/>
    <w:rsid w:val="00756686"/>
    <w:rsid w:val="00756902"/>
    <w:rsid w:val="00762582"/>
    <w:rsid w:val="007625C0"/>
    <w:rsid w:val="00762AB9"/>
    <w:rsid w:val="00762E2B"/>
    <w:rsid w:val="00767CD6"/>
    <w:rsid w:val="00767DE1"/>
    <w:rsid w:val="00770A97"/>
    <w:rsid w:val="00772E3A"/>
    <w:rsid w:val="00773630"/>
    <w:rsid w:val="00773EB6"/>
    <w:rsid w:val="00777DAA"/>
    <w:rsid w:val="00780611"/>
    <w:rsid w:val="00781EE1"/>
    <w:rsid w:val="00782CBA"/>
    <w:rsid w:val="00785AEB"/>
    <w:rsid w:val="00786812"/>
    <w:rsid w:val="00786E40"/>
    <w:rsid w:val="007874DF"/>
    <w:rsid w:val="00787776"/>
    <w:rsid w:val="00792DA1"/>
    <w:rsid w:val="00795EB9"/>
    <w:rsid w:val="007970E2"/>
    <w:rsid w:val="00797116"/>
    <w:rsid w:val="0079754B"/>
    <w:rsid w:val="007A000F"/>
    <w:rsid w:val="007A2079"/>
    <w:rsid w:val="007A5626"/>
    <w:rsid w:val="007A6AC3"/>
    <w:rsid w:val="007A7BF3"/>
    <w:rsid w:val="007B33DF"/>
    <w:rsid w:val="007B3579"/>
    <w:rsid w:val="007B4D85"/>
    <w:rsid w:val="007B5A49"/>
    <w:rsid w:val="007B67EF"/>
    <w:rsid w:val="007C0037"/>
    <w:rsid w:val="007C096A"/>
    <w:rsid w:val="007C206E"/>
    <w:rsid w:val="007C3DF4"/>
    <w:rsid w:val="007D16FF"/>
    <w:rsid w:val="007D2597"/>
    <w:rsid w:val="007D3B43"/>
    <w:rsid w:val="007D3D60"/>
    <w:rsid w:val="007D483B"/>
    <w:rsid w:val="007D7B13"/>
    <w:rsid w:val="007E05C8"/>
    <w:rsid w:val="007E2435"/>
    <w:rsid w:val="007E33C5"/>
    <w:rsid w:val="007E5238"/>
    <w:rsid w:val="008024EB"/>
    <w:rsid w:val="00802AEE"/>
    <w:rsid w:val="00802CFB"/>
    <w:rsid w:val="0080348D"/>
    <w:rsid w:val="00803907"/>
    <w:rsid w:val="00806346"/>
    <w:rsid w:val="00807C0D"/>
    <w:rsid w:val="00814181"/>
    <w:rsid w:val="008149F2"/>
    <w:rsid w:val="00815C87"/>
    <w:rsid w:val="008167AF"/>
    <w:rsid w:val="0081690A"/>
    <w:rsid w:val="00816E28"/>
    <w:rsid w:val="00820E2E"/>
    <w:rsid w:val="00824017"/>
    <w:rsid w:val="008240BA"/>
    <w:rsid w:val="008244B5"/>
    <w:rsid w:val="00827D1B"/>
    <w:rsid w:val="0083086D"/>
    <w:rsid w:val="00830B85"/>
    <w:rsid w:val="00831062"/>
    <w:rsid w:val="00835D74"/>
    <w:rsid w:val="0084087F"/>
    <w:rsid w:val="00844977"/>
    <w:rsid w:val="00844E0B"/>
    <w:rsid w:val="00845B35"/>
    <w:rsid w:val="00846830"/>
    <w:rsid w:val="008532AA"/>
    <w:rsid w:val="00856602"/>
    <w:rsid w:val="00861EEF"/>
    <w:rsid w:val="00862137"/>
    <w:rsid w:val="00866D1D"/>
    <w:rsid w:val="00871142"/>
    <w:rsid w:val="00872C34"/>
    <w:rsid w:val="00874FE2"/>
    <w:rsid w:val="00875F12"/>
    <w:rsid w:val="00881FE6"/>
    <w:rsid w:val="00885D75"/>
    <w:rsid w:val="008866CF"/>
    <w:rsid w:val="00886940"/>
    <w:rsid w:val="00890080"/>
    <w:rsid w:val="0089015A"/>
    <w:rsid w:val="00891513"/>
    <w:rsid w:val="008918B3"/>
    <w:rsid w:val="00892134"/>
    <w:rsid w:val="00892703"/>
    <w:rsid w:val="00894E2B"/>
    <w:rsid w:val="008A0872"/>
    <w:rsid w:val="008A1973"/>
    <w:rsid w:val="008A26BD"/>
    <w:rsid w:val="008A43E2"/>
    <w:rsid w:val="008A4579"/>
    <w:rsid w:val="008A49BB"/>
    <w:rsid w:val="008A5543"/>
    <w:rsid w:val="008A61BD"/>
    <w:rsid w:val="008A6C67"/>
    <w:rsid w:val="008B4A68"/>
    <w:rsid w:val="008B69D8"/>
    <w:rsid w:val="008B76E6"/>
    <w:rsid w:val="008C05E8"/>
    <w:rsid w:val="008C7627"/>
    <w:rsid w:val="008C7635"/>
    <w:rsid w:val="008D295E"/>
    <w:rsid w:val="008D5987"/>
    <w:rsid w:val="008D6B05"/>
    <w:rsid w:val="008E0ECA"/>
    <w:rsid w:val="008E17B5"/>
    <w:rsid w:val="008E2DF3"/>
    <w:rsid w:val="008E6EEC"/>
    <w:rsid w:val="008E6F2E"/>
    <w:rsid w:val="008F0346"/>
    <w:rsid w:val="008F10B0"/>
    <w:rsid w:val="008F1CA0"/>
    <w:rsid w:val="008F4619"/>
    <w:rsid w:val="008F7673"/>
    <w:rsid w:val="0090415B"/>
    <w:rsid w:val="0090597E"/>
    <w:rsid w:val="00907370"/>
    <w:rsid w:val="00910596"/>
    <w:rsid w:val="00913011"/>
    <w:rsid w:val="00914712"/>
    <w:rsid w:val="00916C95"/>
    <w:rsid w:val="00917321"/>
    <w:rsid w:val="00921473"/>
    <w:rsid w:val="00921AA4"/>
    <w:rsid w:val="009222EA"/>
    <w:rsid w:val="009244F1"/>
    <w:rsid w:val="00924557"/>
    <w:rsid w:val="0092691F"/>
    <w:rsid w:val="00927A88"/>
    <w:rsid w:val="00937560"/>
    <w:rsid w:val="00937BA2"/>
    <w:rsid w:val="009401B4"/>
    <w:rsid w:val="00941034"/>
    <w:rsid w:val="009412EE"/>
    <w:rsid w:val="00942702"/>
    <w:rsid w:val="0094299B"/>
    <w:rsid w:val="00943E6E"/>
    <w:rsid w:val="00951CBB"/>
    <w:rsid w:val="00951FD7"/>
    <w:rsid w:val="00952B66"/>
    <w:rsid w:val="00955546"/>
    <w:rsid w:val="00956DA4"/>
    <w:rsid w:val="0096504A"/>
    <w:rsid w:val="00966541"/>
    <w:rsid w:val="0096783A"/>
    <w:rsid w:val="00967AC5"/>
    <w:rsid w:val="00967D4E"/>
    <w:rsid w:val="00970389"/>
    <w:rsid w:val="00970BCB"/>
    <w:rsid w:val="009711C5"/>
    <w:rsid w:val="00973A82"/>
    <w:rsid w:val="00973B31"/>
    <w:rsid w:val="00974413"/>
    <w:rsid w:val="009756F7"/>
    <w:rsid w:val="009759F1"/>
    <w:rsid w:val="00975B97"/>
    <w:rsid w:val="009808CC"/>
    <w:rsid w:val="00980C2A"/>
    <w:rsid w:val="00981E48"/>
    <w:rsid w:val="009820C1"/>
    <w:rsid w:val="00982BA9"/>
    <w:rsid w:val="00990963"/>
    <w:rsid w:val="0099221C"/>
    <w:rsid w:val="00992701"/>
    <w:rsid w:val="00994996"/>
    <w:rsid w:val="00995671"/>
    <w:rsid w:val="009965D4"/>
    <w:rsid w:val="009969E3"/>
    <w:rsid w:val="009A0454"/>
    <w:rsid w:val="009A44A3"/>
    <w:rsid w:val="009A55BC"/>
    <w:rsid w:val="009A5EC6"/>
    <w:rsid w:val="009B37A5"/>
    <w:rsid w:val="009B4746"/>
    <w:rsid w:val="009B4C1D"/>
    <w:rsid w:val="009B512A"/>
    <w:rsid w:val="009B5743"/>
    <w:rsid w:val="009C109E"/>
    <w:rsid w:val="009C1C9C"/>
    <w:rsid w:val="009C3AB7"/>
    <w:rsid w:val="009C5045"/>
    <w:rsid w:val="009C7121"/>
    <w:rsid w:val="009C73AA"/>
    <w:rsid w:val="009C7A68"/>
    <w:rsid w:val="009D0172"/>
    <w:rsid w:val="009E431C"/>
    <w:rsid w:val="009E57C1"/>
    <w:rsid w:val="009E5F89"/>
    <w:rsid w:val="009E7583"/>
    <w:rsid w:val="009F0927"/>
    <w:rsid w:val="009F1BF3"/>
    <w:rsid w:val="009F32C0"/>
    <w:rsid w:val="009F47DA"/>
    <w:rsid w:val="009F693C"/>
    <w:rsid w:val="009F79EC"/>
    <w:rsid w:val="00A004E7"/>
    <w:rsid w:val="00A006D7"/>
    <w:rsid w:val="00A0141F"/>
    <w:rsid w:val="00A03B73"/>
    <w:rsid w:val="00A06A1C"/>
    <w:rsid w:val="00A109C5"/>
    <w:rsid w:val="00A11553"/>
    <w:rsid w:val="00A11CF4"/>
    <w:rsid w:val="00A12748"/>
    <w:rsid w:val="00A154EA"/>
    <w:rsid w:val="00A164C8"/>
    <w:rsid w:val="00A25744"/>
    <w:rsid w:val="00A26387"/>
    <w:rsid w:val="00A27D4E"/>
    <w:rsid w:val="00A34B7D"/>
    <w:rsid w:val="00A3571B"/>
    <w:rsid w:val="00A40F30"/>
    <w:rsid w:val="00A50C35"/>
    <w:rsid w:val="00A55FF2"/>
    <w:rsid w:val="00A5625C"/>
    <w:rsid w:val="00A57779"/>
    <w:rsid w:val="00A64006"/>
    <w:rsid w:val="00A705DE"/>
    <w:rsid w:val="00A71139"/>
    <w:rsid w:val="00A74DDB"/>
    <w:rsid w:val="00A80AAA"/>
    <w:rsid w:val="00A80EF1"/>
    <w:rsid w:val="00A83B9D"/>
    <w:rsid w:val="00A841CD"/>
    <w:rsid w:val="00A8444E"/>
    <w:rsid w:val="00A84FC7"/>
    <w:rsid w:val="00A85277"/>
    <w:rsid w:val="00A914AE"/>
    <w:rsid w:val="00A927AD"/>
    <w:rsid w:val="00A93A23"/>
    <w:rsid w:val="00A9518F"/>
    <w:rsid w:val="00A97FE6"/>
    <w:rsid w:val="00AA131B"/>
    <w:rsid w:val="00AA1AB1"/>
    <w:rsid w:val="00AA27A5"/>
    <w:rsid w:val="00AA69F5"/>
    <w:rsid w:val="00AB3C6E"/>
    <w:rsid w:val="00AB49F3"/>
    <w:rsid w:val="00AB568D"/>
    <w:rsid w:val="00AB68DF"/>
    <w:rsid w:val="00AB6996"/>
    <w:rsid w:val="00AB724C"/>
    <w:rsid w:val="00AB7FD3"/>
    <w:rsid w:val="00AC1FF9"/>
    <w:rsid w:val="00AC3366"/>
    <w:rsid w:val="00AD1014"/>
    <w:rsid w:val="00AD1469"/>
    <w:rsid w:val="00AD31B1"/>
    <w:rsid w:val="00AD6937"/>
    <w:rsid w:val="00AD6F37"/>
    <w:rsid w:val="00AD75A1"/>
    <w:rsid w:val="00AE00F8"/>
    <w:rsid w:val="00AE0DFC"/>
    <w:rsid w:val="00AE1E30"/>
    <w:rsid w:val="00AE3840"/>
    <w:rsid w:val="00AE4370"/>
    <w:rsid w:val="00AE4DF6"/>
    <w:rsid w:val="00AE5468"/>
    <w:rsid w:val="00AF29A1"/>
    <w:rsid w:val="00AF7468"/>
    <w:rsid w:val="00AF7761"/>
    <w:rsid w:val="00B02325"/>
    <w:rsid w:val="00B02FF0"/>
    <w:rsid w:val="00B05A0A"/>
    <w:rsid w:val="00B05AF5"/>
    <w:rsid w:val="00B066E5"/>
    <w:rsid w:val="00B076CF"/>
    <w:rsid w:val="00B12B2D"/>
    <w:rsid w:val="00B15D90"/>
    <w:rsid w:val="00B209DB"/>
    <w:rsid w:val="00B259EF"/>
    <w:rsid w:val="00B270CE"/>
    <w:rsid w:val="00B30C56"/>
    <w:rsid w:val="00B30E94"/>
    <w:rsid w:val="00B31E1B"/>
    <w:rsid w:val="00B31FE7"/>
    <w:rsid w:val="00B3211B"/>
    <w:rsid w:val="00B321A6"/>
    <w:rsid w:val="00B33EFB"/>
    <w:rsid w:val="00B357DB"/>
    <w:rsid w:val="00B36E9B"/>
    <w:rsid w:val="00B4134C"/>
    <w:rsid w:val="00B526D9"/>
    <w:rsid w:val="00B54062"/>
    <w:rsid w:val="00B557B5"/>
    <w:rsid w:val="00B564C1"/>
    <w:rsid w:val="00B575AE"/>
    <w:rsid w:val="00B60017"/>
    <w:rsid w:val="00B639DA"/>
    <w:rsid w:val="00B63D50"/>
    <w:rsid w:val="00B671B8"/>
    <w:rsid w:val="00B71305"/>
    <w:rsid w:val="00B716EB"/>
    <w:rsid w:val="00B75BA3"/>
    <w:rsid w:val="00B83308"/>
    <w:rsid w:val="00B838BA"/>
    <w:rsid w:val="00B84C70"/>
    <w:rsid w:val="00B91721"/>
    <w:rsid w:val="00B917D6"/>
    <w:rsid w:val="00B94512"/>
    <w:rsid w:val="00B958C8"/>
    <w:rsid w:val="00B9755A"/>
    <w:rsid w:val="00BA125A"/>
    <w:rsid w:val="00BA187D"/>
    <w:rsid w:val="00BA5B43"/>
    <w:rsid w:val="00BA75E9"/>
    <w:rsid w:val="00BB01A6"/>
    <w:rsid w:val="00BB424A"/>
    <w:rsid w:val="00BB4297"/>
    <w:rsid w:val="00BB7393"/>
    <w:rsid w:val="00BC0766"/>
    <w:rsid w:val="00BC178F"/>
    <w:rsid w:val="00BD0375"/>
    <w:rsid w:val="00BD1BD2"/>
    <w:rsid w:val="00BD1FEA"/>
    <w:rsid w:val="00BD3BF3"/>
    <w:rsid w:val="00BD51A9"/>
    <w:rsid w:val="00BD5A5E"/>
    <w:rsid w:val="00BD7107"/>
    <w:rsid w:val="00BD73C6"/>
    <w:rsid w:val="00BD7522"/>
    <w:rsid w:val="00BE1728"/>
    <w:rsid w:val="00BE4D7D"/>
    <w:rsid w:val="00BE58C4"/>
    <w:rsid w:val="00BE73B4"/>
    <w:rsid w:val="00BF0EDD"/>
    <w:rsid w:val="00BF3295"/>
    <w:rsid w:val="00BF6713"/>
    <w:rsid w:val="00BF68D1"/>
    <w:rsid w:val="00C0221B"/>
    <w:rsid w:val="00C06D36"/>
    <w:rsid w:val="00C105EF"/>
    <w:rsid w:val="00C14ADA"/>
    <w:rsid w:val="00C21E98"/>
    <w:rsid w:val="00C229F3"/>
    <w:rsid w:val="00C24B0F"/>
    <w:rsid w:val="00C25582"/>
    <w:rsid w:val="00C25AFB"/>
    <w:rsid w:val="00C26595"/>
    <w:rsid w:val="00C30D29"/>
    <w:rsid w:val="00C31F7D"/>
    <w:rsid w:val="00C3324A"/>
    <w:rsid w:val="00C3686E"/>
    <w:rsid w:val="00C372C5"/>
    <w:rsid w:val="00C41293"/>
    <w:rsid w:val="00C41566"/>
    <w:rsid w:val="00C423E6"/>
    <w:rsid w:val="00C429AF"/>
    <w:rsid w:val="00C42CE6"/>
    <w:rsid w:val="00C43230"/>
    <w:rsid w:val="00C4477E"/>
    <w:rsid w:val="00C44F8B"/>
    <w:rsid w:val="00C45EB3"/>
    <w:rsid w:val="00C519AD"/>
    <w:rsid w:val="00C52241"/>
    <w:rsid w:val="00C538BB"/>
    <w:rsid w:val="00C54B00"/>
    <w:rsid w:val="00C54B82"/>
    <w:rsid w:val="00C55444"/>
    <w:rsid w:val="00C56EF6"/>
    <w:rsid w:val="00C61B29"/>
    <w:rsid w:val="00C639FC"/>
    <w:rsid w:val="00C6498C"/>
    <w:rsid w:val="00C64D03"/>
    <w:rsid w:val="00C64F58"/>
    <w:rsid w:val="00C71150"/>
    <w:rsid w:val="00C71CFC"/>
    <w:rsid w:val="00C72458"/>
    <w:rsid w:val="00C736C0"/>
    <w:rsid w:val="00C77C40"/>
    <w:rsid w:val="00C77C49"/>
    <w:rsid w:val="00C80162"/>
    <w:rsid w:val="00C8205D"/>
    <w:rsid w:val="00C83487"/>
    <w:rsid w:val="00C83546"/>
    <w:rsid w:val="00C83DF0"/>
    <w:rsid w:val="00C902C8"/>
    <w:rsid w:val="00C907BD"/>
    <w:rsid w:val="00C92413"/>
    <w:rsid w:val="00C952D8"/>
    <w:rsid w:val="00C96794"/>
    <w:rsid w:val="00CA13C5"/>
    <w:rsid w:val="00CA166B"/>
    <w:rsid w:val="00CA2469"/>
    <w:rsid w:val="00CB651A"/>
    <w:rsid w:val="00CB7151"/>
    <w:rsid w:val="00CB7C3D"/>
    <w:rsid w:val="00CB7C74"/>
    <w:rsid w:val="00CB7D24"/>
    <w:rsid w:val="00CC0B00"/>
    <w:rsid w:val="00CC4030"/>
    <w:rsid w:val="00CC45C0"/>
    <w:rsid w:val="00CC6AEA"/>
    <w:rsid w:val="00CC7851"/>
    <w:rsid w:val="00CD4958"/>
    <w:rsid w:val="00CD6481"/>
    <w:rsid w:val="00CE30E2"/>
    <w:rsid w:val="00CE44CA"/>
    <w:rsid w:val="00CE4C46"/>
    <w:rsid w:val="00CF189E"/>
    <w:rsid w:val="00CF1BA6"/>
    <w:rsid w:val="00CF42E0"/>
    <w:rsid w:val="00CF6DEF"/>
    <w:rsid w:val="00D00C91"/>
    <w:rsid w:val="00D00D15"/>
    <w:rsid w:val="00D01EF8"/>
    <w:rsid w:val="00D027D8"/>
    <w:rsid w:val="00D033D7"/>
    <w:rsid w:val="00D052BA"/>
    <w:rsid w:val="00D0533C"/>
    <w:rsid w:val="00D105E1"/>
    <w:rsid w:val="00D11912"/>
    <w:rsid w:val="00D20613"/>
    <w:rsid w:val="00D2580B"/>
    <w:rsid w:val="00D261D1"/>
    <w:rsid w:val="00D27F3A"/>
    <w:rsid w:val="00D379EE"/>
    <w:rsid w:val="00D4139C"/>
    <w:rsid w:val="00D41DF1"/>
    <w:rsid w:val="00D457BF"/>
    <w:rsid w:val="00D46EF2"/>
    <w:rsid w:val="00D47BB9"/>
    <w:rsid w:val="00D500E4"/>
    <w:rsid w:val="00D51A4F"/>
    <w:rsid w:val="00D5647E"/>
    <w:rsid w:val="00D56936"/>
    <w:rsid w:val="00D56BB3"/>
    <w:rsid w:val="00D7242A"/>
    <w:rsid w:val="00D72DD4"/>
    <w:rsid w:val="00D733CA"/>
    <w:rsid w:val="00D73ECE"/>
    <w:rsid w:val="00D7635E"/>
    <w:rsid w:val="00D76563"/>
    <w:rsid w:val="00D822F5"/>
    <w:rsid w:val="00D84BF4"/>
    <w:rsid w:val="00D85318"/>
    <w:rsid w:val="00D87C8F"/>
    <w:rsid w:val="00D93731"/>
    <w:rsid w:val="00D957D8"/>
    <w:rsid w:val="00D97150"/>
    <w:rsid w:val="00DA10DD"/>
    <w:rsid w:val="00DA1DFB"/>
    <w:rsid w:val="00DA59C7"/>
    <w:rsid w:val="00DA6D0E"/>
    <w:rsid w:val="00DA71B2"/>
    <w:rsid w:val="00DA7576"/>
    <w:rsid w:val="00DB3002"/>
    <w:rsid w:val="00DB422C"/>
    <w:rsid w:val="00DB7E8A"/>
    <w:rsid w:val="00DC1BBF"/>
    <w:rsid w:val="00DC3838"/>
    <w:rsid w:val="00DC4BBA"/>
    <w:rsid w:val="00DC5ABC"/>
    <w:rsid w:val="00DD145F"/>
    <w:rsid w:val="00DD2546"/>
    <w:rsid w:val="00DD2C4F"/>
    <w:rsid w:val="00DD3356"/>
    <w:rsid w:val="00DD3863"/>
    <w:rsid w:val="00DD3F54"/>
    <w:rsid w:val="00DD565F"/>
    <w:rsid w:val="00DD6E8D"/>
    <w:rsid w:val="00DD75B5"/>
    <w:rsid w:val="00DD7C0E"/>
    <w:rsid w:val="00DD7F6A"/>
    <w:rsid w:val="00DE309F"/>
    <w:rsid w:val="00DE4723"/>
    <w:rsid w:val="00DE5C82"/>
    <w:rsid w:val="00DE6E3B"/>
    <w:rsid w:val="00DF27E1"/>
    <w:rsid w:val="00DF2FE0"/>
    <w:rsid w:val="00DF53BA"/>
    <w:rsid w:val="00DF54AD"/>
    <w:rsid w:val="00DF7940"/>
    <w:rsid w:val="00E009A5"/>
    <w:rsid w:val="00E00CF2"/>
    <w:rsid w:val="00E01161"/>
    <w:rsid w:val="00E02952"/>
    <w:rsid w:val="00E0458B"/>
    <w:rsid w:val="00E0484B"/>
    <w:rsid w:val="00E05731"/>
    <w:rsid w:val="00E06360"/>
    <w:rsid w:val="00E108F4"/>
    <w:rsid w:val="00E11B5A"/>
    <w:rsid w:val="00E12739"/>
    <w:rsid w:val="00E12F62"/>
    <w:rsid w:val="00E14245"/>
    <w:rsid w:val="00E16174"/>
    <w:rsid w:val="00E16869"/>
    <w:rsid w:val="00E17D03"/>
    <w:rsid w:val="00E21A70"/>
    <w:rsid w:val="00E24303"/>
    <w:rsid w:val="00E24FB1"/>
    <w:rsid w:val="00E32A3B"/>
    <w:rsid w:val="00E34581"/>
    <w:rsid w:val="00E3481A"/>
    <w:rsid w:val="00E46029"/>
    <w:rsid w:val="00E4715F"/>
    <w:rsid w:val="00E51B41"/>
    <w:rsid w:val="00E56C91"/>
    <w:rsid w:val="00E60EDA"/>
    <w:rsid w:val="00E653E3"/>
    <w:rsid w:val="00E6669E"/>
    <w:rsid w:val="00E66B6E"/>
    <w:rsid w:val="00E67BA1"/>
    <w:rsid w:val="00E764D3"/>
    <w:rsid w:val="00E822F7"/>
    <w:rsid w:val="00E84CE6"/>
    <w:rsid w:val="00E8644D"/>
    <w:rsid w:val="00E902A4"/>
    <w:rsid w:val="00EA1C55"/>
    <w:rsid w:val="00EA2577"/>
    <w:rsid w:val="00EA345E"/>
    <w:rsid w:val="00EA3CA0"/>
    <w:rsid w:val="00EA4A50"/>
    <w:rsid w:val="00EA55CC"/>
    <w:rsid w:val="00EA5794"/>
    <w:rsid w:val="00EA67A7"/>
    <w:rsid w:val="00EA6D99"/>
    <w:rsid w:val="00EA7271"/>
    <w:rsid w:val="00EA7296"/>
    <w:rsid w:val="00EA766D"/>
    <w:rsid w:val="00EA7A0D"/>
    <w:rsid w:val="00EB0852"/>
    <w:rsid w:val="00EB285F"/>
    <w:rsid w:val="00EB5910"/>
    <w:rsid w:val="00EB62FF"/>
    <w:rsid w:val="00EC6248"/>
    <w:rsid w:val="00EC65F6"/>
    <w:rsid w:val="00ED2126"/>
    <w:rsid w:val="00ED7AF6"/>
    <w:rsid w:val="00EE0AED"/>
    <w:rsid w:val="00EE1C0D"/>
    <w:rsid w:val="00EE1EEA"/>
    <w:rsid w:val="00EF2E70"/>
    <w:rsid w:val="00EF3291"/>
    <w:rsid w:val="00EF51BF"/>
    <w:rsid w:val="00F00D84"/>
    <w:rsid w:val="00F0281C"/>
    <w:rsid w:val="00F02936"/>
    <w:rsid w:val="00F04488"/>
    <w:rsid w:val="00F07DAF"/>
    <w:rsid w:val="00F07DC8"/>
    <w:rsid w:val="00F12338"/>
    <w:rsid w:val="00F13186"/>
    <w:rsid w:val="00F1396D"/>
    <w:rsid w:val="00F13AF8"/>
    <w:rsid w:val="00F17AC3"/>
    <w:rsid w:val="00F2080A"/>
    <w:rsid w:val="00F21554"/>
    <w:rsid w:val="00F234E7"/>
    <w:rsid w:val="00F26817"/>
    <w:rsid w:val="00F31EF8"/>
    <w:rsid w:val="00F34185"/>
    <w:rsid w:val="00F36EF4"/>
    <w:rsid w:val="00F40419"/>
    <w:rsid w:val="00F50E79"/>
    <w:rsid w:val="00F536B7"/>
    <w:rsid w:val="00F55292"/>
    <w:rsid w:val="00F62333"/>
    <w:rsid w:val="00F636E4"/>
    <w:rsid w:val="00F63A1E"/>
    <w:rsid w:val="00F71B4F"/>
    <w:rsid w:val="00F72AD8"/>
    <w:rsid w:val="00F72AFC"/>
    <w:rsid w:val="00F7453F"/>
    <w:rsid w:val="00F77F78"/>
    <w:rsid w:val="00F8006C"/>
    <w:rsid w:val="00F823B6"/>
    <w:rsid w:val="00F83EAA"/>
    <w:rsid w:val="00F90C52"/>
    <w:rsid w:val="00F97C15"/>
    <w:rsid w:val="00FA0766"/>
    <w:rsid w:val="00FA1362"/>
    <w:rsid w:val="00FA13C6"/>
    <w:rsid w:val="00FA40EF"/>
    <w:rsid w:val="00FA4395"/>
    <w:rsid w:val="00FB26E8"/>
    <w:rsid w:val="00FB42E7"/>
    <w:rsid w:val="00FB6DEA"/>
    <w:rsid w:val="00FB7BEF"/>
    <w:rsid w:val="00FC03ED"/>
    <w:rsid w:val="00FC2A84"/>
    <w:rsid w:val="00FC3CC5"/>
    <w:rsid w:val="00FC48E9"/>
    <w:rsid w:val="00FC4C1C"/>
    <w:rsid w:val="00FC5015"/>
    <w:rsid w:val="00FD00C5"/>
    <w:rsid w:val="00FD0FCA"/>
    <w:rsid w:val="00FD286B"/>
    <w:rsid w:val="00FD52F1"/>
    <w:rsid w:val="00FD680A"/>
    <w:rsid w:val="00FD76DD"/>
    <w:rsid w:val="00FD7D35"/>
    <w:rsid w:val="00FE0276"/>
    <w:rsid w:val="00FE02C3"/>
    <w:rsid w:val="00FE28E8"/>
    <w:rsid w:val="00FF0D90"/>
    <w:rsid w:val="00FF3A5F"/>
    <w:rsid w:val="00FF4F51"/>
    <w:rsid w:val="00FF6272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4511400"/>
  <w15:chartTrackingRefBased/>
  <w15:docId w15:val="{0461B336-A23C-8243-9745-ECB45C6F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F89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ahoma" w:hAnsi="Tahoma" w:cs="Tahoma"/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jc w:val="right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spacing w:after="120"/>
      <w:outlineLvl w:val="3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680523"/>
    <w:rPr>
      <w:color w:val="0000FF"/>
      <w:u w:val="single"/>
    </w:rPr>
  </w:style>
  <w:style w:type="paragraph" w:styleId="Sprechblasentext">
    <w:name w:val="Balloon Text"/>
    <w:basedOn w:val="Standard"/>
    <w:semiHidden/>
    <w:rsid w:val="002F079C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9A5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CF189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chriftung">
    <w:name w:val="caption"/>
    <w:basedOn w:val="Standard"/>
    <w:next w:val="Standard"/>
    <w:unhideWhenUsed/>
    <w:qFormat/>
    <w:rsid w:val="00F97C15"/>
    <w:rPr>
      <w:b/>
      <w:bCs/>
      <w:sz w:val="20"/>
      <w:szCs w:val="20"/>
    </w:rPr>
  </w:style>
  <w:style w:type="paragraph" w:styleId="Standardeinzug">
    <w:name w:val="Normal Indent"/>
    <w:basedOn w:val="Standard"/>
    <w:rsid w:val="00F97C15"/>
    <w:pPr>
      <w:ind w:left="708"/>
    </w:pPr>
  </w:style>
  <w:style w:type="character" w:styleId="NichtaufgelsteErwhnung">
    <w:name w:val="Unresolved Mention"/>
    <w:uiPriority w:val="99"/>
    <w:semiHidden/>
    <w:unhideWhenUsed/>
    <w:rsid w:val="00F97C15"/>
    <w:rPr>
      <w:color w:val="605E5C"/>
      <w:shd w:val="clear" w:color="auto" w:fill="E1DFDD"/>
    </w:rPr>
  </w:style>
  <w:style w:type="character" w:customStyle="1" w:styleId="s1">
    <w:name w:val="s1"/>
    <w:basedOn w:val="Absatz-Standardschriftart"/>
    <w:rsid w:val="00534E5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paragraph" w:customStyle="1" w:styleId="li1">
    <w:name w:val="li1"/>
    <w:basedOn w:val="Standard"/>
    <w:rsid w:val="00534E5D"/>
    <w:rPr>
      <w:rFonts w:ascii=".AppleSystemUIFont" w:eastAsiaTheme="minorEastAsia" w:hAnsi=".AppleSystemUIFont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35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athrin\Anwendungsdaten\Microsoft\Vorlagen\Program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CC5B36C-84F7-43F6-912B-EF716B50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Einstellungen\Kathrin\Anwendungsdaten\Microsoft\Vorlagen\Programm.dot</Template>
  <TotalTime>0</TotalTime>
  <Pages>6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zum Besuchstag</vt:lpstr>
    </vt:vector>
  </TitlesOfParts>
  <Company>Privat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zum Besuchstag</dc:title>
  <dc:subject/>
  <dc:creator>Kathrin Vogt</dc:creator>
  <cp:keywords/>
  <cp:lastModifiedBy>Saranga Subramaniam (ZAG-Stud)</cp:lastModifiedBy>
  <cp:revision>6</cp:revision>
  <cp:lastPrinted>2026-08-20T18:24:00Z</cp:lastPrinted>
  <dcterms:created xsi:type="dcterms:W3CDTF">2026-08-16T14:47:00Z</dcterms:created>
  <dcterms:modified xsi:type="dcterms:W3CDTF">2026-08-28T09:13:00Z</dcterms:modified>
</cp:coreProperties>
</file>