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5B4B" w14:textId="77777777" w:rsidR="00673253" w:rsidRPr="003C5581" w:rsidRDefault="002603C0" w:rsidP="00673253">
      <w:pPr>
        <w:rPr>
          <w:rFonts w:ascii="Modern Love Caps" w:hAnsi="Modern Love Caps" w:cs="Padyakke Expanded One"/>
          <w:b/>
          <w:sz w:val="56"/>
          <w:szCs w:val="56"/>
        </w:rPr>
      </w:pPr>
      <w:r w:rsidRPr="003C5581">
        <w:rPr>
          <w:rFonts w:ascii="Modern Love Caps" w:hAnsi="Modern Love Caps" w:cs="Padyakke Expanded One"/>
          <w:b/>
          <w:sz w:val="56"/>
          <w:szCs w:val="56"/>
        </w:rPr>
        <w:t xml:space="preserve">Anmeldeformular Blauring </w:t>
      </w:r>
      <w:proofErr w:type="spellStart"/>
      <w:r w:rsidRPr="003C5581">
        <w:rPr>
          <w:rFonts w:ascii="Modern Love Caps" w:hAnsi="Modern Love Caps" w:cs="Padyakke Expanded One"/>
          <w:b/>
          <w:sz w:val="56"/>
          <w:szCs w:val="56"/>
        </w:rPr>
        <w:t>Riffig</w:t>
      </w:r>
      <w:proofErr w:type="spellEnd"/>
    </w:p>
    <w:p w14:paraId="4C4772D9" w14:textId="06A9357B" w:rsidR="002467A7" w:rsidRPr="00673253" w:rsidRDefault="00B47212" w:rsidP="00673253">
      <w:pPr>
        <w:rPr>
          <w:rFonts w:ascii="Modern Love Caps" w:hAnsi="Modern Love Caps" w:cs="Padyakke Expanded One"/>
          <w:bCs/>
          <w:sz w:val="72"/>
          <w:szCs w:val="72"/>
        </w:rPr>
      </w:pPr>
      <w:r w:rsidRPr="00D90DDA">
        <w:rPr>
          <w:rFonts w:ascii="Century Gothic" w:hAnsi="Century Gothic"/>
        </w:rPr>
        <w:t xml:space="preserve">Möchtest du gemeinsam mit gleichaltrigen Mädchen abenteuerliche, lustige und unvergessliche Momente erleben? Dann bist du beim Blauring </w:t>
      </w:r>
      <w:proofErr w:type="spellStart"/>
      <w:r w:rsidRPr="00D90DDA">
        <w:rPr>
          <w:rFonts w:ascii="Century Gothic" w:hAnsi="Century Gothic"/>
        </w:rPr>
        <w:t>Riffig</w:t>
      </w:r>
      <w:proofErr w:type="spellEnd"/>
      <w:r w:rsidRPr="00D90DDA">
        <w:rPr>
          <w:rFonts w:ascii="Century Gothic" w:hAnsi="Century Gothic"/>
        </w:rPr>
        <w:t xml:space="preserve"> genau richtig – melde dich jetzt an!</w:t>
      </w:r>
    </w:p>
    <w:p w14:paraId="66870441" w14:textId="77777777" w:rsidR="00B47212" w:rsidRPr="00D90DDA" w:rsidRDefault="00B47212" w:rsidP="002603C0">
      <w:pPr>
        <w:spacing w:after="0"/>
        <w:rPr>
          <w:rFonts w:ascii="Century Gothic" w:hAnsi="Century Gothic"/>
        </w:rPr>
      </w:pPr>
    </w:p>
    <w:p w14:paraId="19B26D5C" w14:textId="2ECE419D" w:rsidR="00B47212" w:rsidRPr="00D90DDA" w:rsidRDefault="00B47212" w:rsidP="002603C0">
      <w:pPr>
        <w:spacing w:after="0"/>
        <w:rPr>
          <w:rFonts w:ascii="Century Gothic" w:hAnsi="Century Gothic"/>
        </w:rPr>
      </w:pPr>
      <w:r w:rsidRPr="00D90DDA">
        <w:rPr>
          <w:rFonts w:ascii="Century Gothic" w:hAnsi="Century Gothic"/>
        </w:rPr>
        <w:t xml:space="preserve">Den Blauring </w:t>
      </w:r>
      <w:proofErr w:type="spellStart"/>
      <w:r w:rsidRPr="00D90DDA">
        <w:rPr>
          <w:rFonts w:ascii="Century Gothic" w:hAnsi="Century Gothic"/>
        </w:rPr>
        <w:t>Riffig</w:t>
      </w:r>
      <w:proofErr w:type="spellEnd"/>
      <w:r w:rsidRPr="00D90DDA">
        <w:rPr>
          <w:rFonts w:ascii="Century Gothic" w:hAnsi="Century Gothic"/>
        </w:rPr>
        <w:t xml:space="preserve"> gibt es bereits seit 1980. Heute sind wir eine grosse Schar mit rund </w:t>
      </w:r>
      <w:r w:rsidR="00264133" w:rsidRPr="00D90DDA">
        <w:rPr>
          <w:rFonts w:ascii="Century Gothic" w:hAnsi="Century Gothic"/>
        </w:rPr>
        <w:t xml:space="preserve">90 </w:t>
      </w:r>
      <w:r w:rsidRPr="00D90DDA">
        <w:rPr>
          <w:rFonts w:ascii="Century Gothic" w:hAnsi="Century Gothic"/>
        </w:rPr>
        <w:t>Mitgliedern ab der 1. Klasse.</w:t>
      </w:r>
      <w:r w:rsidR="006B6FFA" w:rsidRPr="00D90DDA">
        <w:rPr>
          <w:rFonts w:ascii="Century Gothic" w:hAnsi="Century Gothic"/>
        </w:rPr>
        <w:t xml:space="preserve"> </w:t>
      </w:r>
      <w:r w:rsidR="00D70750" w:rsidRPr="00D90DDA">
        <w:rPr>
          <w:rFonts w:ascii="Century Gothic" w:hAnsi="Century Gothic"/>
        </w:rPr>
        <w:t>Im Blauring haben wir ca. alle 2 Woche</w:t>
      </w:r>
      <w:r w:rsidR="00A938A5">
        <w:rPr>
          <w:rFonts w:ascii="Century Gothic" w:hAnsi="Century Gothic"/>
        </w:rPr>
        <w:t>n</w:t>
      </w:r>
      <w:r w:rsidR="00D70750" w:rsidRPr="00D90DDA">
        <w:rPr>
          <w:rFonts w:ascii="Century Gothic" w:hAnsi="Century Gothic"/>
        </w:rPr>
        <w:t xml:space="preserve"> ganz verschiedene Anlässe. </w:t>
      </w:r>
      <w:r w:rsidRPr="00D90DDA">
        <w:rPr>
          <w:rFonts w:ascii="Century Gothic" w:hAnsi="Century Gothic"/>
        </w:rPr>
        <w:t xml:space="preserve">Sei es etwas Cooles basteln, eine abenteuerliche Schnitzeljagd, gemeinsam am Feuer singen, eine grandiose Waldhütte bauen oder </w:t>
      </w:r>
      <w:r w:rsidR="004E02DC" w:rsidRPr="00D90DDA">
        <w:rPr>
          <w:rFonts w:ascii="Century Gothic" w:hAnsi="Century Gothic"/>
        </w:rPr>
        <w:t>ein</w:t>
      </w:r>
      <w:r w:rsidRPr="00D90DDA">
        <w:rPr>
          <w:rFonts w:ascii="Century Gothic" w:hAnsi="Century Gothic"/>
        </w:rPr>
        <w:t xml:space="preserve"> actionreiche</w:t>
      </w:r>
      <w:r w:rsidR="004E02DC" w:rsidRPr="00D90DDA">
        <w:rPr>
          <w:rFonts w:ascii="Century Gothic" w:hAnsi="Century Gothic"/>
        </w:rPr>
        <w:t>s</w:t>
      </w:r>
      <w:r w:rsidRPr="00D90DDA">
        <w:rPr>
          <w:rFonts w:ascii="Century Gothic" w:hAnsi="Century Gothic"/>
        </w:rPr>
        <w:t xml:space="preserve"> Geländespiel mit der ganzen Schar</w:t>
      </w:r>
      <w:r w:rsidR="004E02DC" w:rsidRPr="00D90DDA">
        <w:rPr>
          <w:rFonts w:ascii="Century Gothic" w:hAnsi="Century Gothic"/>
        </w:rPr>
        <w:t xml:space="preserve"> </w:t>
      </w:r>
      <w:r w:rsidRPr="00D90DDA">
        <w:rPr>
          <w:rFonts w:ascii="Century Gothic" w:hAnsi="Century Gothic"/>
        </w:rPr>
        <w:t xml:space="preserve">– bei uns ist immer etwas los! </w:t>
      </w:r>
    </w:p>
    <w:p w14:paraId="1D11A6DE" w14:textId="77777777" w:rsidR="00B47212" w:rsidRPr="00D90DDA" w:rsidRDefault="00B47212" w:rsidP="002603C0">
      <w:pPr>
        <w:spacing w:after="0"/>
        <w:rPr>
          <w:rFonts w:ascii="Century Gothic" w:hAnsi="Century Gothic"/>
        </w:rPr>
      </w:pPr>
    </w:p>
    <w:p w14:paraId="18F65A58" w14:textId="49F03084" w:rsidR="00B47212" w:rsidRPr="00D90DDA" w:rsidRDefault="00B47212" w:rsidP="002603C0">
      <w:pPr>
        <w:spacing w:after="0"/>
        <w:rPr>
          <w:rFonts w:ascii="Century Gothic" w:hAnsi="Century Gothic"/>
        </w:rPr>
      </w:pPr>
      <w:r w:rsidRPr="00D90DDA">
        <w:rPr>
          <w:rFonts w:ascii="Century Gothic" w:hAnsi="Century Gothic"/>
        </w:rPr>
        <w:t xml:space="preserve">Unsere Gruppenstunden und Scharanlässe werden von motivierten Leiterinnen im Alter zwischen 15 und 25 Jahren geplant und durchgeführt. Mit viel Freude und Engagement sorgen sie </w:t>
      </w:r>
      <w:r w:rsidR="004E02DC" w:rsidRPr="00D90DDA">
        <w:rPr>
          <w:rFonts w:ascii="Century Gothic" w:hAnsi="Century Gothic"/>
        </w:rPr>
        <w:t>für unvergessliche Erlebnisse!</w:t>
      </w:r>
    </w:p>
    <w:p w14:paraId="28D10BB7" w14:textId="77777777" w:rsidR="004E02DC" w:rsidRPr="00D90DDA" w:rsidRDefault="004E02DC" w:rsidP="002603C0">
      <w:pPr>
        <w:spacing w:after="0"/>
        <w:rPr>
          <w:rFonts w:ascii="Century Gothic" w:hAnsi="Century Gothic"/>
        </w:rPr>
      </w:pPr>
    </w:p>
    <w:p w14:paraId="5EB95867" w14:textId="77777777" w:rsidR="00A938A5" w:rsidRDefault="004E02DC" w:rsidP="002603C0">
      <w:pPr>
        <w:spacing w:after="0"/>
        <w:rPr>
          <w:rFonts w:ascii="Century Gothic" w:hAnsi="Century Gothic"/>
        </w:rPr>
      </w:pPr>
      <w:r w:rsidRPr="00D90DDA">
        <w:rPr>
          <w:rFonts w:ascii="Century Gothic" w:hAnsi="Century Gothic"/>
        </w:rPr>
        <w:t xml:space="preserve">Da bei unseren Aktivitäten Kosten entstehen, beispielsweise für Bastelmaterial, kleine Verpflegungen oder andere Materialien, beträgt der Jahresbeitrag pro Blauringmitglied </w:t>
      </w:r>
    </w:p>
    <w:p w14:paraId="2BBC1725" w14:textId="39B7E42D" w:rsidR="006B6FFA" w:rsidRPr="00D90DDA" w:rsidRDefault="004E02DC" w:rsidP="002603C0">
      <w:pPr>
        <w:spacing w:after="0"/>
        <w:rPr>
          <w:rFonts w:ascii="Century Gothic" w:hAnsi="Century Gothic"/>
        </w:rPr>
      </w:pPr>
      <w:r w:rsidRPr="00D90DDA">
        <w:rPr>
          <w:rFonts w:ascii="Century Gothic" w:hAnsi="Century Gothic"/>
        </w:rPr>
        <w:t>50 Franken. Damit können wir einen Teil dieser Ausgaben decken.</w:t>
      </w:r>
    </w:p>
    <w:p w14:paraId="0B5E8302" w14:textId="77777777" w:rsidR="004E02DC" w:rsidRPr="00D90DDA" w:rsidRDefault="004E02DC" w:rsidP="002603C0">
      <w:pPr>
        <w:spacing w:after="0"/>
        <w:rPr>
          <w:rFonts w:ascii="Century Gothic" w:hAnsi="Century Gothic"/>
        </w:rPr>
      </w:pPr>
    </w:p>
    <w:p w14:paraId="570F3C37" w14:textId="68571693" w:rsidR="004E02DC" w:rsidRPr="00D90DDA" w:rsidRDefault="004E02DC" w:rsidP="002603C0">
      <w:pPr>
        <w:spacing w:after="0"/>
        <w:rPr>
          <w:rFonts w:ascii="Century Gothic" w:hAnsi="Century Gothic"/>
        </w:rPr>
      </w:pPr>
      <w:r w:rsidRPr="00D90DDA">
        <w:rPr>
          <w:rFonts w:ascii="Century Gothic" w:hAnsi="Century Gothic"/>
        </w:rPr>
        <w:t xml:space="preserve">Hast du noch Fragen? Dann darfst du dich jederzeit </w:t>
      </w:r>
      <w:proofErr w:type="gramStart"/>
      <w:r w:rsidRPr="00D90DDA">
        <w:rPr>
          <w:rFonts w:ascii="Century Gothic" w:hAnsi="Century Gothic"/>
        </w:rPr>
        <w:t>ganz unkompliziert</w:t>
      </w:r>
      <w:proofErr w:type="gramEnd"/>
      <w:r w:rsidRPr="00D90DDA">
        <w:rPr>
          <w:rFonts w:ascii="Century Gothic" w:hAnsi="Century Gothic"/>
        </w:rPr>
        <w:t xml:space="preserve"> per Mail unter scharleitung@blauringriffig.ch melden.</w:t>
      </w:r>
    </w:p>
    <w:p w14:paraId="5EB76715" w14:textId="77777777" w:rsidR="004E02DC" w:rsidRPr="00D90DDA" w:rsidRDefault="004E02DC" w:rsidP="002603C0">
      <w:pPr>
        <w:spacing w:after="0"/>
        <w:rPr>
          <w:rFonts w:ascii="Century Gothic" w:hAnsi="Century Gothic"/>
        </w:rPr>
      </w:pPr>
    </w:p>
    <w:p w14:paraId="3D40D4FF" w14:textId="77777777" w:rsidR="006B6FFA" w:rsidRPr="00D90DDA" w:rsidRDefault="006B6FFA" w:rsidP="002603C0">
      <w:pPr>
        <w:spacing w:after="0"/>
        <w:rPr>
          <w:rFonts w:ascii="Century Gothic" w:hAnsi="Century Gothic"/>
        </w:rPr>
      </w:pPr>
      <w:r w:rsidRPr="00D90DDA">
        <w:rPr>
          <w:rFonts w:ascii="Century Gothic" w:hAnsi="Century Gothic"/>
        </w:rPr>
        <w:t>Komm doch auch in den Blauring und deine Freizeit kann etwas erleben!</w:t>
      </w:r>
    </w:p>
    <w:p w14:paraId="7B380783" w14:textId="63544B16" w:rsidR="006B6FFA" w:rsidRPr="00D90DDA" w:rsidRDefault="00264133" w:rsidP="002603C0">
      <w:pPr>
        <w:spacing w:after="0"/>
        <w:rPr>
          <w:rFonts w:ascii="Century Gothic" w:hAnsi="Century Gothic"/>
        </w:rPr>
      </w:pPr>
      <w:r w:rsidRPr="00D90DDA">
        <w:rPr>
          <w:rFonts w:ascii="Century Gothic" w:hAnsi="Century Gothic"/>
        </w:rPr>
        <w:t>Wir freuen uns auf</w:t>
      </w:r>
      <w:r w:rsidR="006B6FFA" w:rsidRPr="00D90DDA">
        <w:rPr>
          <w:rFonts w:ascii="Century Gothic" w:hAnsi="Century Gothic"/>
        </w:rPr>
        <w:t xml:space="preserve"> deine Anmeldung.</w:t>
      </w:r>
    </w:p>
    <w:p w14:paraId="2F85145E" w14:textId="77777777" w:rsidR="006B6FFA" w:rsidRPr="00D90DDA" w:rsidRDefault="006B6FFA" w:rsidP="002603C0">
      <w:pPr>
        <w:spacing w:after="0"/>
        <w:rPr>
          <w:rFonts w:ascii="Century Gothic" w:hAnsi="Century Gothic"/>
        </w:rPr>
      </w:pPr>
    </w:p>
    <w:p w14:paraId="1F6B23A8" w14:textId="63B4E783" w:rsidR="4B49C719" w:rsidRPr="00D90DDA" w:rsidRDefault="461E5B6A" w:rsidP="461E5B6A">
      <w:pPr>
        <w:spacing w:after="0"/>
        <w:rPr>
          <w:rFonts w:ascii="Cambria" w:hAnsi="Cambria" w:cs="Apple Color Emoji"/>
          <w:color w:val="000000"/>
          <w:sz w:val="27"/>
          <w:szCs w:val="27"/>
        </w:rPr>
      </w:pPr>
      <w:r w:rsidRPr="00D90DDA">
        <w:rPr>
          <w:rFonts w:ascii="Century Gothic" w:hAnsi="Century Gothic"/>
        </w:rPr>
        <w:t xml:space="preserve">Liebe Grüsse vom Blauring </w:t>
      </w:r>
      <w:proofErr w:type="spellStart"/>
      <w:r w:rsidRPr="00D90DDA">
        <w:rPr>
          <w:rFonts w:ascii="Century Gothic" w:hAnsi="Century Gothic"/>
        </w:rPr>
        <w:t>Riffig</w:t>
      </w:r>
      <w:proofErr w:type="spellEnd"/>
      <w:r w:rsidRPr="00D90DDA">
        <w:rPr>
          <w:rFonts w:ascii="Century Gothic" w:hAnsi="Century Gothic"/>
        </w:rPr>
        <w:t xml:space="preserve"> Leitungsteam! </w:t>
      </w:r>
      <w:r w:rsidR="004E02DC" w:rsidRPr="00D90DDA">
        <w:rPr>
          <w:rFonts w:ascii="Cambria" w:hAnsi="Cambria" w:cs="Apple Color Emoji"/>
          <w:color w:val="000000"/>
          <w:sz w:val="27"/>
          <w:szCs w:val="27"/>
        </w:rPr>
        <w:sym w:font="Wingdings" w:char="F04A"/>
      </w:r>
    </w:p>
    <w:p w14:paraId="48AC636A" w14:textId="22D82FDD" w:rsidR="004E02DC" w:rsidRPr="00D90DDA" w:rsidRDefault="004E02DC" w:rsidP="461E5B6A">
      <w:pPr>
        <w:spacing w:after="0"/>
        <w:rPr>
          <w:rFonts w:ascii="Cambria" w:hAnsi="Cambria"/>
        </w:rPr>
      </w:pPr>
    </w:p>
    <w:p w14:paraId="6C439EC6" w14:textId="5AB10594" w:rsidR="006B6FFA" w:rsidRPr="00D90DDA" w:rsidRDefault="00F46ADF" w:rsidP="002603C0">
      <w:pPr>
        <w:spacing w:after="0"/>
        <w:rPr>
          <w:rFonts w:ascii="Century Gothic" w:hAnsi="Century Gothic"/>
        </w:rPr>
      </w:pPr>
      <w:r w:rsidRPr="00D90DDA">
        <w:rPr>
          <w:rFonts w:ascii="Cambria" w:hAnsi="Cambria"/>
          <w:noProof/>
        </w:rPr>
        <w:drawing>
          <wp:anchor distT="0" distB="0" distL="114300" distR="114300" simplePos="0" relativeHeight="251661824" behindDoc="1" locked="0" layoutInCell="1" allowOverlap="1" wp14:anchorId="2AF705E3" wp14:editId="4BBE17A7">
            <wp:simplePos x="0" y="0"/>
            <wp:positionH relativeFrom="column">
              <wp:posOffset>5977889</wp:posOffset>
            </wp:positionH>
            <wp:positionV relativeFrom="paragraph">
              <wp:posOffset>111669</wp:posOffset>
            </wp:positionV>
            <wp:extent cx="421208" cy="421208"/>
            <wp:effectExtent l="12700" t="0" r="0" b="0"/>
            <wp:wrapNone/>
            <wp:docPr id="555951223" name="Grafik 1" descr="Schere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951223" name="Grafik 555951223" descr="Schere Silhouette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91861">
                      <a:off x="0" y="0"/>
                      <a:ext cx="421208" cy="421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EFB5A" w14:textId="1CF3B8C5" w:rsidR="006B6FFA" w:rsidRPr="00D90DDA" w:rsidRDefault="4B49C719" w:rsidP="4B49C719">
      <w:pPr>
        <w:spacing w:after="0"/>
        <w:rPr>
          <w:rFonts w:ascii="Century Gothic" w:hAnsi="Century Gothic"/>
        </w:rPr>
      </w:pPr>
      <w:r w:rsidRPr="00D90DDA">
        <w:rPr>
          <w:rFonts w:ascii="Century Gothic" w:hAnsi="Century Gothic"/>
        </w:rPr>
        <w:t>----------------------------------------------------------------------------------------------------------------------------</w:t>
      </w:r>
    </w:p>
    <w:p w14:paraId="68D19E61" w14:textId="4D042F50" w:rsidR="00F46ADF" w:rsidRPr="00D90DDA" w:rsidRDefault="00264133" w:rsidP="00F46ADF">
      <w:pPr>
        <w:spacing w:after="0" w:line="360" w:lineRule="auto"/>
        <w:rPr>
          <w:rFonts w:ascii="Century Gothic" w:hAnsi="Century Gothic"/>
          <w:sz w:val="10"/>
          <w:szCs w:val="13"/>
        </w:rPr>
      </w:pPr>
      <w:r w:rsidRPr="00D90DDA">
        <w:rPr>
          <w:noProof/>
          <w:sz w:val="20"/>
          <w:lang w:eastAsia="de-CH"/>
        </w:rPr>
        <w:drawing>
          <wp:anchor distT="0" distB="0" distL="114300" distR="114300" simplePos="0" relativeHeight="251660800" behindDoc="0" locked="0" layoutInCell="1" allowOverlap="1" wp14:anchorId="0099E110" wp14:editId="474845C1">
            <wp:simplePos x="0" y="0"/>
            <wp:positionH relativeFrom="column">
              <wp:posOffset>4150155</wp:posOffset>
            </wp:positionH>
            <wp:positionV relativeFrom="paragraph">
              <wp:posOffset>52460</wp:posOffset>
            </wp:positionV>
            <wp:extent cx="1637665" cy="1637665"/>
            <wp:effectExtent l="0" t="0" r="0" b="635"/>
            <wp:wrapThrough wrapText="bothSides">
              <wp:wrapPolygon edited="0">
                <wp:start x="9045" y="168"/>
                <wp:lineTo x="7538" y="670"/>
                <wp:lineTo x="3350" y="2680"/>
                <wp:lineTo x="2513" y="4355"/>
                <wp:lineTo x="1340" y="5863"/>
                <wp:lineTo x="335" y="8543"/>
                <wp:lineTo x="168" y="11223"/>
                <wp:lineTo x="670" y="13903"/>
                <wp:lineTo x="1843" y="16583"/>
                <wp:lineTo x="4355" y="19598"/>
                <wp:lineTo x="9045" y="21441"/>
                <wp:lineTo x="12228" y="21441"/>
                <wp:lineTo x="16918" y="19598"/>
                <wp:lineTo x="17086" y="19263"/>
                <wp:lineTo x="19598" y="16583"/>
                <wp:lineTo x="20771" y="13903"/>
                <wp:lineTo x="21106" y="11223"/>
                <wp:lineTo x="20938" y="8543"/>
                <wp:lineTo x="20101" y="5863"/>
                <wp:lineTo x="18593" y="4020"/>
                <wp:lineTo x="17923" y="2680"/>
                <wp:lineTo x="13736" y="670"/>
                <wp:lineTo x="12228" y="168"/>
                <wp:lineTo x="9045" y="168"/>
              </wp:wrapPolygon>
            </wp:wrapThrough>
            <wp:docPr id="2" name="Bild 2" descr="Bildergebnis für blauring rif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ür blauring riffi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80" t="1778" r="20263" b="1778"/>
                    <a:stretch/>
                  </pic:blipFill>
                  <pic:spPr bwMode="auto">
                    <a:xfrm>
                      <a:off x="0" y="0"/>
                      <a:ext cx="1637665" cy="16376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D9B6B" w14:textId="513A327E" w:rsidR="006B6FFA" w:rsidRPr="00D90DDA" w:rsidRDefault="006B6FFA" w:rsidP="00F46ADF">
      <w:pPr>
        <w:spacing w:after="0" w:line="360" w:lineRule="auto"/>
        <w:rPr>
          <w:rFonts w:ascii="Century Gothic" w:hAnsi="Century Gothic"/>
          <w:sz w:val="20"/>
        </w:rPr>
      </w:pPr>
      <w:r w:rsidRPr="00D90DDA">
        <w:rPr>
          <w:rFonts w:ascii="Century Gothic" w:hAnsi="Century Gothic"/>
          <w:sz w:val="20"/>
        </w:rPr>
        <w:t>Name:</w:t>
      </w:r>
      <w:r w:rsidR="00264133" w:rsidRPr="00D90DDA">
        <w:rPr>
          <w:rFonts w:ascii="Century Gothic" w:hAnsi="Century Gothic"/>
          <w:sz w:val="20"/>
        </w:rPr>
        <w:t xml:space="preserve"> </w:t>
      </w:r>
      <w:r w:rsidRPr="00D90DDA">
        <w:rPr>
          <w:rFonts w:ascii="Century Gothic" w:hAnsi="Century Gothic"/>
          <w:sz w:val="20"/>
        </w:rPr>
        <w:t>_________________________________________</w:t>
      </w:r>
      <w:r w:rsidR="00264133" w:rsidRPr="00D90DDA">
        <w:rPr>
          <w:rFonts w:ascii="Century Gothic" w:hAnsi="Century Gothic"/>
          <w:sz w:val="20"/>
        </w:rPr>
        <w:t>_</w:t>
      </w:r>
    </w:p>
    <w:p w14:paraId="79F004C0" w14:textId="07868663" w:rsidR="006B6FFA" w:rsidRPr="00D90DDA" w:rsidRDefault="006B6FFA" w:rsidP="00F46ADF">
      <w:pPr>
        <w:spacing w:after="0" w:line="360" w:lineRule="auto"/>
        <w:rPr>
          <w:rFonts w:ascii="Century Gothic" w:hAnsi="Century Gothic"/>
          <w:sz w:val="20"/>
        </w:rPr>
      </w:pPr>
      <w:r w:rsidRPr="00D90DDA">
        <w:rPr>
          <w:rFonts w:ascii="Century Gothic" w:hAnsi="Century Gothic"/>
          <w:sz w:val="20"/>
        </w:rPr>
        <w:t>Vorname:</w:t>
      </w:r>
      <w:r w:rsidR="00264133" w:rsidRPr="00D90DDA">
        <w:rPr>
          <w:rFonts w:ascii="Century Gothic" w:hAnsi="Century Gothic"/>
          <w:sz w:val="20"/>
        </w:rPr>
        <w:t xml:space="preserve"> </w:t>
      </w:r>
      <w:r w:rsidRPr="00D90DDA">
        <w:rPr>
          <w:rFonts w:ascii="Century Gothic" w:hAnsi="Century Gothic"/>
          <w:sz w:val="20"/>
        </w:rPr>
        <w:t>______________________________________</w:t>
      </w:r>
      <w:r w:rsidR="00264133" w:rsidRPr="00D90DDA">
        <w:rPr>
          <w:rFonts w:ascii="Century Gothic" w:hAnsi="Century Gothic"/>
          <w:sz w:val="20"/>
        </w:rPr>
        <w:t>_</w:t>
      </w:r>
    </w:p>
    <w:p w14:paraId="07F33263" w14:textId="4EDE2BC0" w:rsidR="006B6FFA" w:rsidRPr="00D90DDA" w:rsidRDefault="006B6FFA" w:rsidP="00F46ADF">
      <w:pPr>
        <w:spacing w:after="0" w:line="360" w:lineRule="auto"/>
        <w:rPr>
          <w:rFonts w:ascii="Century Gothic" w:hAnsi="Century Gothic"/>
          <w:sz w:val="20"/>
        </w:rPr>
      </w:pPr>
      <w:r w:rsidRPr="00D90DDA">
        <w:rPr>
          <w:rFonts w:ascii="Century Gothic" w:hAnsi="Century Gothic"/>
          <w:sz w:val="20"/>
        </w:rPr>
        <w:t>Adresse:</w:t>
      </w:r>
      <w:r w:rsidR="00264133" w:rsidRPr="00D90DDA">
        <w:rPr>
          <w:rFonts w:ascii="Century Gothic" w:hAnsi="Century Gothic"/>
          <w:sz w:val="20"/>
        </w:rPr>
        <w:t xml:space="preserve"> </w:t>
      </w:r>
      <w:r w:rsidRPr="00D90DDA">
        <w:rPr>
          <w:rFonts w:ascii="Century Gothic" w:hAnsi="Century Gothic"/>
          <w:sz w:val="20"/>
        </w:rPr>
        <w:t>________________________________________</w:t>
      </w:r>
      <w:r w:rsidR="00264133" w:rsidRPr="00D90DDA">
        <w:rPr>
          <w:rFonts w:ascii="Century Gothic" w:hAnsi="Century Gothic"/>
          <w:sz w:val="20"/>
        </w:rPr>
        <w:t>_</w:t>
      </w:r>
    </w:p>
    <w:p w14:paraId="17E0C461" w14:textId="35F17977" w:rsidR="006B6FFA" w:rsidRPr="00D90DDA" w:rsidRDefault="00B11C23" w:rsidP="00F46ADF">
      <w:pPr>
        <w:spacing w:after="0" w:line="360" w:lineRule="auto"/>
        <w:rPr>
          <w:rFonts w:ascii="Century Gothic" w:hAnsi="Century Gothic"/>
          <w:sz w:val="20"/>
        </w:rPr>
      </w:pPr>
      <w:r w:rsidRPr="00D90DDA">
        <w:rPr>
          <w:rFonts w:ascii="Century Gothic" w:hAnsi="Century Gothic"/>
          <w:sz w:val="20"/>
        </w:rPr>
        <w:t>Handy</w:t>
      </w:r>
      <w:r w:rsidR="006B6FFA" w:rsidRPr="00D90DDA">
        <w:rPr>
          <w:rFonts w:ascii="Century Gothic" w:hAnsi="Century Gothic"/>
          <w:sz w:val="20"/>
        </w:rPr>
        <w:t>nummer:</w:t>
      </w:r>
      <w:r w:rsidR="00264133" w:rsidRPr="00D90DDA">
        <w:rPr>
          <w:rFonts w:ascii="Century Gothic" w:hAnsi="Century Gothic"/>
          <w:sz w:val="20"/>
        </w:rPr>
        <w:t xml:space="preserve"> </w:t>
      </w:r>
      <w:r w:rsidR="006B6FFA" w:rsidRPr="00D90DDA">
        <w:rPr>
          <w:rFonts w:ascii="Century Gothic" w:hAnsi="Century Gothic"/>
          <w:sz w:val="20"/>
        </w:rPr>
        <w:t>_________________________________</w:t>
      </w:r>
      <w:r w:rsidR="00264133" w:rsidRPr="00D90DDA">
        <w:rPr>
          <w:rFonts w:ascii="Century Gothic" w:hAnsi="Century Gothic"/>
          <w:sz w:val="20"/>
        </w:rPr>
        <w:t>_</w:t>
      </w:r>
      <w:r w:rsidR="00F21B5F" w:rsidRPr="00D90DDA">
        <w:rPr>
          <w:rFonts w:ascii="Century Gothic" w:hAnsi="Century Gothic"/>
          <w:sz w:val="20"/>
        </w:rPr>
        <w:br/>
        <w:t>Emailadresse: _________________________________</w:t>
      </w:r>
      <w:r w:rsidR="00264133" w:rsidRPr="00D90DDA">
        <w:rPr>
          <w:rFonts w:ascii="Century Gothic" w:hAnsi="Century Gothic"/>
          <w:sz w:val="20"/>
        </w:rPr>
        <w:t>___</w:t>
      </w:r>
    </w:p>
    <w:p w14:paraId="24DA6A7F" w14:textId="5A01A9DC" w:rsidR="006B6FFA" w:rsidRPr="00D90DDA" w:rsidRDefault="006B6FFA" w:rsidP="00F46ADF">
      <w:pPr>
        <w:spacing w:after="0" w:line="360" w:lineRule="auto"/>
        <w:rPr>
          <w:rFonts w:ascii="Century Gothic" w:hAnsi="Century Gothic"/>
          <w:sz w:val="20"/>
        </w:rPr>
      </w:pPr>
      <w:r w:rsidRPr="00D90DDA">
        <w:rPr>
          <w:rFonts w:ascii="Century Gothic" w:hAnsi="Century Gothic"/>
          <w:sz w:val="20"/>
        </w:rPr>
        <w:t>Geburtsdatum:</w:t>
      </w:r>
      <w:r w:rsidR="00264133" w:rsidRPr="00D90DDA">
        <w:rPr>
          <w:rFonts w:ascii="Century Gothic" w:hAnsi="Century Gothic"/>
          <w:sz w:val="20"/>
        </w:rPr>
        <w:t xml:space="preserve"> __________________________________</w:t>
      </w:r>
    </w:p>
    <w:p w14:paraId="6A3458E2" w14:textId="4005DC97" w:rsidR="006B6FFA" w:rsidRPr="00D90DDA" w:rsidRDefault="006B6FFA" w:rsidP="00F46ADF">
      <w:pPr>
        <w:spacing w:after="0" w:line="360" w:lineRule="auto"/>
        <w:rPr>
          <w:rFonts w:ascii="Century Gothic" w:hAnsi="Century Gothic"/>
          <w:sz w:val="20"/>
        </w:rPr>
      </w:pPr>
      <w:r w:rsidRPr="00D90DDA">
        <w:rPr>
          <w:rFonts w:ascii="Century Gothic" w:hAnsi="Century Gothic"/>
          <w:sz w:val="20"/>
        </w:rPr>
        <w:t>Datum:</w:t>
      </w:r>
      <w:r w:rsidR="00264133" w:rsidRPr="00D90DDA">
        <w:rPr>
          <w:rFonts w:ascii="Century Gothic" w:hAnsi="Century Gothic"/>
          <w:sz w:val="20"/>
        </w:rPr>
        <w:t xml:space="preserve"> </w:t>
      </w:r>
      <w:r w:rsidRPr="00D90DDA">
        <w:rPr>
          <w:rFonts w:ascii="Century Gothic" w:hAnsi="Century Gothic"/>
          <w:sz w:val="20"/>
        </w:rPr>
        <w:t>______________</w:t>
      </w:r>
      <w:r w:rsidR="00264133" w:rsidRPr="00D90DDA">
        <w:rPr>
          <w:rFonts w:ascii="Century Gothic" w:hAnsi="Century Gothic"/>
          <w:sz w:val="20"/>
        </w:rPr>
        <w:t>____________________________</w:t>
      </w:r>
    </w:p>
    <w:p w14:paraId="6CCA7526" w14:textId="77777777" w:rsidR="00F46ADF" w:rsidRPr="00D90DDA" w:rsidRDefault="00F46ADF" w:rsidP="00F46ADF">
      <w:pPr>
        <w:spacing w:after="0" w:line="360" w:lineRule="auto"/>
        <w:rPr>
          <w:rFonts w:ascii="Century Gothic" w:hAnsi="Century Gothic"/>
          <w:sz w:val="6"/>
          <w:szCs w:val="10"/>
        </w:rPr>
      </w:pPr>
    </w:p>
    <w:p w14:paraId="7542D2A1" w14:textId="77777777" w:rsidR="002467A7" w:rsidRPr="00D90DDA" w:rsidRDefault="002467A7" w:rsidP="002603C0">
      <w:pPr>
        <w:spacing w:after="0"/>
        <w:rPr>
          <w:rFonts w:ascii="Century Gothic" w:hAnsi="Century Gothic"/>
          <w:bCs/>
          <w:sz w:val="20"/>
        </w:rPr>
      </w:pPr>
      <w:r w:rsidRPr="00D90DDA">
        <w:rPr>
          <w:rFonts w:ascii="Century Gothic" w:hAnsi="Century Gothic"/>
          <w:bCs/>
          <w:sz w:val="40"/>
        </w:rPr>
        <w:t>□󠄁</w:t>
      </w:r>
      <w:r w:rsidRPr="00D90DDA">
        <w:rPr>
          <w:rFonts w:ascii="Century Gothic" w:hAnsi="Century Gothic"/>
          <w:bCs/>
          <w:sz w:val="20"/>
        </w:rPr>
        <w:t xml:space="preserve"> Hiermit erkläre ich, gemäß Art. 28 Abs.2 ZGB, mit der Veröffentlichung von Fotos, Videos oder Berichten meines Kindes mit Bezug auf die Vereinstätigkeit beim Blauring </w:t>
      </w:r>
      <w:proofErr w:type="spellStart"/>
      <w:r w:rsidRPr="00D90DDA">
        <w:rPr>
          <w:rFonts w:ascii="Century Gothic" w:hAnsi="Century Gothic"/>
          <w:bCs/>
          <w:sz w:val="20"/>
        </w:rPr>
        <w:t>Riffig</w:t>
      </w:r>
      <w:proofErr w:type="spellEnd"/>
      <w:r w:rsidRPr="00D90DDA">
        <w:rPr>
          <w:rFonts w:ascii="Century Gothic" w:hAnsi="Century Gothic"/>
          <w:bCs/>
          <w:sz w:val="20"/>
        </w:rPr>
        <w:t xml:space="preserve"> einverstanden zu sein</w:t>
      </w:r>
      <w:r w:rsidR="009E7E6E" w:rsidRPr="00D90DDA">
        <w:rPr>
          <w:rFonts w:ascii="Century Gothic" w:hAnsi="Century Gothic"/>
          <w:bCs/>
          <w:sz w:val="20"/>
        </w:rPr>
        <w:t>.</w:t>
      </w:r>
    </w:p>
    <w:p w14:paraId="28666D6C" w14:textId="77777777" w:rsidR="00F46ADF" w:rsidRPr="00D90DDA" w:rsidRDefault="00F46ADF" w:rsidP="002603C0">
      <w:pPr>
        <w:spacing w:after="0"/>
        <w:rPr>
          <w:rFonts w:ascii="Century Gothic" w:hAnsi="Century Gothic"/>
          <w:sz w:val="20"/>
        </w:rPr>
      </w:pPr>
    </w:p>
    <w:p w14:paraId="1F976659" w14:textId="77777777" w:rsidR="009E7E6E" w:rsidRPr="00D90DDA" w:rsidRDefault="009E7E6E" w:rsidP="002603C0">
      <w:pPr>
        <w:spacing w:after="0"/>
        <w:rPr>
          <w:rFonts w:ascii="Century Gothic" w:hAnsi="Century Gothic"/>
          <w:sz w:val="20"/>
        </w:rPr>
      </w:pPr>
    </w:p>
    <w:p w14:paraId="0E3E218D" w14:textId="2D0DA9C9" w:rsidR="006B6FFA" w:rsidRPr="009E7E6E" w:rsidRDefault="006B6FFA" w:rsidP="002603C0">
      <w:pPr>
        <w:spacing w:after="0"/>
        <w:rPr>
          <w:rFonts w:ascii="Century Gothic" w:hAnsi="Century Gothic"/>
          <w:sz w:val="20"/>
        </w:rPr>
      </w:pPr>
      <w:r w:rsidRPr="00D90DDA">
        <w:rPr>
          <w:rFonts w:ascii="Century Gothic" w:hAnsi="Century Gothic"/>
          <w:sz w:val="20"/>
        </w:rPr>
        <w:t>Unterschrift eines Elternteils:</w:t>
      </w:r>
      <w:r w:rsidR="00264133" w:rsidRPr="00D90DDA">
        <w:rPr>
          <w:rFonts w:ascii="Century Gothic" w:hAnsi="Century Gothic"/>
          <w:sz w:val="20"/>
        </w:rPr>
        <w:t xml:space="preserve"> </w:t>
      </w:r>
      <w:r w:rsidRPr="00D90DDA">
        <w:rPr>
          <w:rFonts w:ascii="Century Gothic" w:hAnsi="Century Gothic"/>
          <w:sz w:val="20"/>
        </w:rPr>
        <w:t>_________________________</w:t>
      </w:r>
      <w:r w:rsidRPr="009E7E6E">
        <w:rPr>
          <w:rFonts w:ascii="Century Gothic" w:hAnsi="Century Gothic"/>
          <w:sz w:val="20"/>
        </w:rPr>
        <w:t>________</w:t>
      </w:r>
      <w:r w:rsidR="00264133">
        <w:rPr>
          <w:rFonts w:ascii="Century Gothic" w:hAnsi="Century Gothic"/>
          <w:sz w:val="20"/>
        </w:rPr>
        <w:t>_______</w:t>
      </w:r>
    </w:p>
    <w:sectPr w:rsidR="006B6FFA" w:rsidRPr="009E7E6E" w:rsidSect="00B472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Love Caps">
    <w:panose1 w:val="04070805081001020A01"/>
    <w:charset w:val="00"/>
    <w:family w:val="decorative"/>
    <w:pitch w:val="variable"/>
    <w:sig w:usb0="8000002F" w:usb1="0000000A" w:usb2="00000000" w:usb3="00000000" w:csb0="00000001" w:csb1="00000000"/>
  </w:font>
  <w:font w:name="Padyakke Expanded One">
    <w:panose1 w:val="00000500000000000000"/>
    <w:charset w:val="4D"/>
    <w:family w:val="auto"/>
    <w:notTrueType/>
    <w:pitch w:val="variable"/>
    <w:sig w:usb0="00400007" w:usb1="02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212"/>
    <w:rsid w:val="002467A7"/>
    <w:rsid w:val="002603C0"/>
    <w:rsid w:val="00264133"/>
    <w:rsid w:val="002A66E1"/>
    <w:rsid w:val="003A1B7A"/>
    <w:rsid w:val="003C5581"/>
    <w:rsid w:val="003C7E8C"/>
    <w:rsid w:val="0046186B"/>
    <w:rsid w:val="004E02DC"/>
    <w:rsid w:val="00673253"/>
    <w:rsid w:val="006B6FFA"/>
    <w:rsid w:val="006E7CB9"/>
    <w:rsid w:val="00876FA9"/>
    <w:rsid w:val="0088549F"/>
    <w:rsid w:val="009E7E6E"/>
    <w:rsid w:val="00A938A5"/>
    <w:rsid w:val="00B11C23"/>
    <w:rsid w:val="00B47212"/>
    <w:rsid w:val="00D70750"/>
    <w:rsid w:val="00D83050"/>
    <w:rsid w:val="00D90DDA"/>
    <w:rsid w:val="00F21B5F"/>
    <w:rsid w:val="00F46ADF"/>
    <w:rsid w:val="461E5B6A"/>
    <w:rsid w:val="4B49C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889DCB"/>
  <w15:docId w15:val="{376551C0-444E-9848-903B-1F6CE5A6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B6FF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6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6FFA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E02D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E02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ja/Downloads/Anmeldeformular%20Blauring%20Riffig.docx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Anmeldeformular Blauring Riffig.docx.dotx</Template>
  <TotalTime>0</TotalTime>
  <Pages>1</Pages>
  <Words>287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unternährer</dc:creator>
  <cp:lastModifiedBy>Unternährer Anja PH Luzern PLU.PR.25</cp:lastModifiedBy>
  <cp:revision>8</cp:revision>
  <dcterms:created xsi:type="dcterms:W3CDTF">2026-09-16T15:33:00Z</dcterms:created>
  <dcterms:modified xsi:type="dcterms:W3CDTF">2026-09-17T13:41:00Z</dcterms:modified>
</cp:coreProperties>
</file>